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SLODE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lands of the late Anne Stafford(q.v.), widow of </w:t>
      </w: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23394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64B4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24-81)</w:t>
      </w: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542" w:rsidRDefault="00EB3542" w:rsidP="00EB35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5B8A" w:rsidRPr="00EB3542" w:rsidRDefault="00EB3542" w:rsidP="00EB35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  <w:bookmarkStart w:id="0" w:name="_GoBack"/>
      <w:bookmarkEnd w:id="0"/>
    </w:p>
    <w:sectPr w:rsidR="00DD5B8A" w:rsidRPr="00EB35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542" w:rsidRDefault="00EB3542" w:rsidP="00564E3C">
      <w:pPr>
        <w:spacing w:after="0" w:line="240" w:lineRule="auto"/>
      </w:pPr>
      <w:r>
        <w:separator/>
      </w:r>
    </w:p>
  </w:endnote>
  <w:endnote w:type="continuationSeparator" w:id="0">
    <w:p w:rsidR="00EB3542" w:rsidRDefault="00EB35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3542">
      <w:rPr>
        <w:rFonts w:ascii="Times New Roman" w:hAnsi="Times New Roman" w:cs="Times New Roman"/>
        <w:noProof/>
        <w:sz w:val="24"/>
        <w:szCs w:val="24"/>
      </w:rPr>
      <w:t>21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542" w:rsidRDefault="00EB3542" w:rsidP="00564E3C">
      <w:pPr>
        <w:spacing w:after="0" w:line="240" w:lineRule="auto"/>
      </w:pPr>
      <w:r>
        <w:separator/>
      </w:r>
    </w:p>
  </w:footnote>
  <w:footnote w:type="continuationSeparator" w:id="0">
    <w:p w:rsidR="00EB3542" w:rsidRDefault="00EB35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42"/>
    <w:rsid w:val="00372DC6"/>
    <w:rsid w:val="00564E3C"/>
    <w:rsid w:val="0064591D"/>
    <w:rsid w:val="00DD5B8A"/>
    <w:rsid w:val="00EB354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C86B3"/>
  <w15:chartTrackingRefBased/>
  <w15:docId w15:val="{72D9812F-63AF-414B-BC65-82A880B6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B35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2015-12-21T21:26:00Z</dcterms:created>
  <dcterms:modified xsi:type="dcterms:W3CDTF">2015-12-21T21:26:00Z</dcterms:modified>
</cp:coreProperties>
</file>