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51857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Robert SLINGSBY</w:t>
      </w:r>
      <w:r>
        <w:t xml:space="preserve">        (fl.1483)</w:t>
      </w:r>
    </w:p>
    <w:p w14:paraId="5CF384E4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t>of Fewston, West Riding of Yorkshire. Yeoman.</w:t>
      </w:r>
    </w:p>
    <w:p w14:paraId="053E0885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</w:p>
    <w:p w14:paraId="37D97E7B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</w:p>
    <w:p w14:paraId="2DD5F5F3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044926C6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tab/>
      </w:r>
      <w:r>
        <w:tab/>
        <w:t>trespass against him and 28 others.</w:t>
      </w:r>
    </w:p>
    <w:p w14:paraId="056135F3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D5F71B5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</w:p>
    <w:p w14:paraId="519A2311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</w:p>
    <w:p w14:paraId="214015D3" w14:textId="77777777" w:rsidR="009649D6" w:rsidRDefault="009649D6" w:rsidP="009649D6">
      <w:pPr>
        <w:pStyle w:val="NoSpacing"/>
        <w:tabs>
          <w:tab w:val="left" w:pos="720"/>
          <w:tab w:val="left" w:pos="1440"/>
        </w:tabs>
      </w:pPr>
      <w:r>
        <w:t>27 November 2019</w:t>
      </w:r>
    </w:p>
    <w:p w14:paraId="6AFC9FBF" w14:textId="77777777" w:rsidR="006B2F86" w:rsidRPr="00E71FC3" w:rsidRDefault="009649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D05C4" w14:textId="77777777" w:rsidR="009649D6" w:rsidRDefault="009649D6" w:rsidP="00E71FC3">
      <w:pPr>
        <w:spacing w:after="0" w:line="240" w:lineRule="auto"/>
      </w:pPr>
      <w:r>
        <w:separator/>
      </w:r>
    </w:p>
  </w:endnote>
  <w:endnote w:type="continuationSeparator" w:id="0">
    <w:p w14:paraId="58D2E7D6" w14:textId="77777777" w:rsidR="009649D6" w:rsidRDefault="009649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A2D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95D0B" w14:textId="77777777" w:rsidR="009649D6" w:rsidRDefault="009649D6" w:rsidP="00E71FC3">
      <w:pPr>
        <w:spacing w:after="0" w:line="240" w:lineRule="auto"/>
      </w:pPr>
      <w:r>
        <w:separator/>
      </w:r>
    </w:p>
  </w:footnote>
  <w:footnote w:type="continuationSeparator" w:id="0">
    <w:p w14:paraId="08CDB479" w14:textId="77777777" w:rsidR="009649D6" w:rsidRDefault="009649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D6"/>
    <w:rsid w:val="001A7C09"/>
    <w:rsid w:val="00577BD5"/>
    <w:rsid w:val="00656CBA"/>
    <w:rsid w:val="006A1F77"/>
    <w:rsid w:val="00733BE7"/>
    <w:rsid w:val="009649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CF369"/>
  <w15:chartTrackingRefBased/>
  <w15:docId w15:val="{3A8FF964-D31F-4F05-B3AC-B5461DA8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649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2019-12-04T19:28:00Z</dcterms:created>
  <dcterms:modified xsi:type="dcterms:W3CDTF">2019-12-04T19:28:00Z</dcterms:modified>
</cp:coreProperties>
</file>