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F4EC4BE" w14:textId="77777777" w:rsidR="00327B58" w:rsidRDefault="00327B58" w:rsidP="00327B58">
      <w:pPr>
        <w:pStyle w:val="NoSpacing"/>
        <w:ind w:left="720" w:hanging="72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  <w:u w:val="single"/>
        </w:rPr>
        <w:t>Agnes SLINGSBY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     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 xml:space="preserve">   (</w:t>
      </w:r>
      <w:proofErr w:type="gramEnd"/>
      <w:r>
        <w:rPr>
          <w:rFonts w:ascii="Times New Roman" w:eastAsia="Times New Roman" w:hAnsi="Times New Roman" w:cs="Times New Roman"/>
          <w:sz w:val="24"/>
          <w:szCs w:val="24"/>
        </w:rPr>
        <w:t>fl.1460)</w:t>
      </w:r>
    </w:p>
    <w:p w14:paraId="6BDE9818" w14:textId="77777777" w:rsidR="00327B58" w:rsidRDefault="00327B58" w:rsidP="00327B58">
      <w:pPr>
        <w:pStyle w:val="NoSpacing"/>
        <w:ind w:left="720" w:hanging="720"/>
        <w:rPr>
          <w:rFonts w:ascii="Times New Roman" w:eastAsia="Times New Roman" w:hAnsi="Times New Roman" w:cs="Times New Roman"/>
          <w:sz w:val="24"/>
          <w:szCs w:val="24"/>
        </w:rPr>
      </w:pPr>
    </w:p>
    <w:p w14:paraId="557DC036" w14:textId="77777777" w:rsidR="00327B58" w:rsidRDefault="00327B58" w:rsidP="00327B58">
      <w:pPr>
        <w:pStyle w:val="NoSpacing"/>
        <w:ind w:left="720" w:hanging="720"/>
        <w:rPr>
          <w:rFonts w:ascii="Times New Roman" w:eastAsia="Times New Roman" w:hAnsi="Times New Roman" w:cs="Times New Roman"/>
          <w:sz w:val="24"/>
          <w:szCs w:val="24"/>
        </w:rPr>
      </w:pPr>
    </w:p>
    <w:p w14:paraId="5443BC3F" w14:textId="77777777" w:rsidR="00327B58" w:rsidRDefault="00327B58" w:rsidP="00327B58">
      <w:pPr>
        <w:pStyle w:val="NoSpacing"/>
        <w:ind w:left="720" w:hanging="72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Daughter of William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Slingsby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of Scriven(q.v.).</w:t>
      </w:r>
    </w:p>
    <w:p w14:paraId="4599948E" w14:textId="77777777" w:rsidR="00327B58" w:rsidRDefault="00327B58" w:rsidP="00327B58">
      <w:pPr>
        <w:pStyle w:val="NoSpacing"/>
        <w:ind w:left="720" w:hanging="72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(“Upper Nidderdale with the Forest of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Knaresborough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>” by Henry Speight, pub. London:</w:t>
      </w:r>
    </w:p>
    <w:p w14:paraId="2FE4D2FE" w14:textId="77777777" w:rsidR="00327B58" w:rsidRDefault="00327B58" w:rsidP="00327B58">
      <w:pPr>
        <w:pStyle w:val="NoSpacing"/>
        <w:ind w:left="720" w:hanging="72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Elliot Stock, 62, Paternoster Row, E.C., 1906 p.134)</w:t>
      </w:r>
    </w:p>
    <w:p w14:paraId="787F3815" w14:textId="77777777" w:rsidR="00327B58" w:rsidRDefault="00327B58" w:rsidP="00327B58">
      <w:pPr>
        <w:pStyle w:val="NoSpacing"/>
        <w:ind w:left="720" w:hanging="72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= Thomas de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Knaresburgh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>(q.v.).   (ibid.)</w:t>
      </w:r>
    </w:p>
    <w:p w14:paraId="4397675A" w14:textId="77777777" w:rsidR="00327B58" w:rsidRDefault="00327B58" w:rsidP="00327B58">
      <w:pPr>
        <w:pStyle w:val="NoSpacing"/>
        <w:ind w:left="720" w:hanging="72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Son:   Richard(q.v.).  (ibid.)</w:t>
      </w:r>
    </w:p>
    <w:p w14:paraId="2264CCED" w14:textId="77777777" w:rsidR="00327B58" w:rsidRDefault="00327B58" w:rsidP="00327B58">
      <w:pPr>
        <w:pStyle w:val="NoSpacing"/>
        <w:ind w:left="720" w:hanging="720"/>
        <w:rPr>
          <w:rFonts w:ascii="Times New Roman" w:eastAsia="Times New Roman" w:hAnsi="Times New Roman" w:cs="Times New Roman"/>
          <w:sz w:val="24"/>
          <w:szCs w:val="24"/>
        </w:rPr>
      </w:pPr>
    </w:p>
    <w:p w14:paraId="101662C9" w14:textId="77777777" w:rsidR="00327B58" w:rsidRDefault="00327B58" w:rsidP="00327B58">
      <w:pPr>
        <w:pStyle w:val="NoSpacing"/>
        <w:ind w:left="720" w:hanging="720"/>
        <w:rPr>
          <w:rFonts w:ascii="Times New Roman" w:eastAsia="Times New Roman" w:hAnsi="Times New Roman" w:cs="Times New Roman"/>
          <w:sz w:val="24"/>
          <w:szCs w:val="24"/>
        </w:rPr>
      </w:pPr>
    </w:p>
    <w:p w14:paraId="45D885D2" w14:textId="77777777" w:rsidR="00327B58" w:rsidRPr="00896C4B" w:rsidRDefault="00327B58" w:rsidP="00327B58">
      <w:pPr>
        <w:pStyle w:val="NoSpacing"/>
        <w:ind w:left="720" w:hanging="72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30 August 2021</w:t>
      </w:r>
    </w:p>
    <w:p w14:paraId="43F75EEF" w14:textId="77777777" w:rsidR="00BA00AB" w:rsidRPr="00EB3209" w:rsidRDefault="00BA00AB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C5B8DDD" w14:textId="77777777" w:rsidR="00327B58" w:rsidRDefault="00327B58" w:rsidP="009139A6">
      <w:r>
        <w:separator/>
      </w:r>
    </w:p>
  </w:endnote>
  <w:endnote w:type="continuationSeparator" w:id="0">
    <w:p w14:paraId="6A4A98E9" w14:textId="77777777" w:rsidR="00327B58" w:rsidRDefault="00327B58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F5A3903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1263DE8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 xml:space="preserve">Compilation copyright </w:t>
    </w:r>
    <w:proofErr w:type="spellStart"/>
    <w:r w:rsidRPr="009139A6">
      <w:rPr>
        <w:rFonts w:ascii="Times New Roman" w:hAnsi="Times New Roman" w:cs="Times New Roman"/>
      </w:rPr>
      <w:t>I.</w:t>
    </w:r>
    <w:proofErr w:type="gramStart"/>
    <w:r w:rsidRPr="009139A6">
      <w:rPr>
        <w:rFonts w:ascii="Times New Roman" w:hAnsi="Times New Roman"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0B3F8A8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401D876" w14:textId="77777777" w:rsidR="00327B58" w:rsidRDefault="00327B58" w:rsidP="009139A6">
      <w:r>
        <w:separator/>
      </w:r>
    </w:p>
  </w:footnote>
  <w:footnote w:type="continuationSeparator" w:id="0">
    <w:p w14:paraId="1FBFE8FB" w14:textId="77777777" w:rsidR="00327B58" w:rsidRDefault="00327B58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215CA51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23F6735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E06CE4B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27B58"/>
    <w:rsid w:val="000666E0"/>
    <w:rsid w:val="002510B7"/>
    <w:rsid w:val="00327B58"/>
    <w:rsid w:val="005C130B"/>
    <w:rsid w:val="00826F5C"/>
    <w:rsid w:val="009139A6"/>
    <w:rsid w:val="009448BB"/>
    <w:rsid w:val="00A3176C"/>
    <w:rsid w:val="00AE65F8"/>
    <w:rsid w:val="00BA00AB"/>
    <w:rsid w:val="00CB4ED9"/>
    <w:rsid w:val="00EB3209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DD0137F"/>
  <w15:chartTrackingRefBased/>
  <w15:docId w15:val="{236A0E69-30CE-4901-A575-F6905CFB17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Book1.dotx</Template>
  <TotalTime>0</TotalTime>
  <Pages>1</Pages>
  <Words>46</Words>
  <Characters>264</Characters>
  <Application>Microsoft Office Word</Application>
  <DocSecurity>0</DocSecurity>
  <Lines>2</Lines>
  <Paragraphs>1</Paragraphs>
  <ScaleCrop>false</ScaleCrop>
  <Company/>
  <LinksUpToDate>false</LinksUpToDate>
  <CharactersWithSpaces>309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2021-08-30T16:10:00Z</dcterms:created>
  <dcterms:modified xsi:type="dcterms:W3CDTF">2021-08-30T16:10:00Z</dcterms:modified>
</cp:coreProperties>
</file>