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392E6" w14:textId="77777777" w:rsidR="009E07F7" w:rsidRDefault="009E07F7" w:rsidP="009E07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SLINGESBY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9B73315" w14:textId="77777777" w:rsidR="009E07F7" w:rsidRDefault="009E07F7" w:rsidP="009E07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642F88F0" w14:textId="77777777" w:rsidR="009E07F7" w:rsidRDefault="009E07F7" w:rsidP="009E07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A55700" w14:textId="77777777" w:rsidR="009E07F7" w:rsidRDefault="009E07F7" w:rsidP="009E07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75F7B" w14:textId="77777777" w:rsidR="009E07F7" w:rsidRDefault="009E07F7" w:rsidP="009E07F7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DE6F2A2" w14:textId="77777777" w:rsidR="009E07F7" w:rsidRDefault="009E07F7" w:rsidP="009E07F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FF721EB" w14:textId="77777777" w:rsidR="009E07F7" w:rsidRDefault="009E07F7" w:rsidP="009E07F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6DD11E2" w14:textId="77777777" w:rsidR="009E07F7" w:rsidRDefault="009E07F7" w:rsidP="009E07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A03D8F3" w14:textId="77777777" w:rsidR="009E07F7" w:rsidRDefault="009E07F7" w:rsidP="009E07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6D7EA" w14:textId="77777777" w:rsidR="009E07F7" w:rsidRDefault="009E07F7" w:rsidP="009E07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September 2022</w:t>
      </w:r>
    </w:p>
    <w:p w14:paraId="7877EC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516CA" w14:textId="77777777" w:rsidR="009E07F7" w:rsidRDefault="009E07F7" w:rsidP="009139A6">
      <w:r>
        <w:separator/>
      </w:r>
    </w:p>
  </w:endnote>
  <w:endnote w:type="continuationSeparator" w:id="0">
    <w:p w14:paraId="3245D4D4" w14:textId="77777777" w:rsidR="009E07F7" w:rsidRDefault="009E07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26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CC8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AEB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91A8A" w14:textId="77777777" w:rsidR="009E07F7" w:rsidRDefault="009E07F7" w:rsidP="009139A6">
      <w:r>
        <w:separator/>
      </w:r>
    </w:p>
  </w:footnote>
  <w:footnote w:type="continuationSeparator" w:id="0">
    <w:p w14:paraId="2B26494F" w14:textId="77777777" w:rsidR="009E07F7" w:rsidRDefault="009E07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2F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F3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03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F7"/>
    <w:rsid w:val="000666E0"/>
    <w:rsid w:val="002510B7"/>
    <w:rsid w:val="005C130B"/>
    <w:rsid w:val="00826F5C"/>
    <w:rsid w:val="009139A6"/>
    <w:rsid w:val="009448BB"/>
    <w:rsid w:val="009E07F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14075"/>
  <w15:chartTrackingRefBased/>
  <w15:docId w15:val="{7D82B873-0C6A-4D6D-83D4-259AFC99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2022-09-29T18:41:00Z</dcterms:created>
  <dcterms:modified xsi:type="dcterms:W3CDTF">2022-09-29T18:42:00Z</dcterms:modified>
</cp:coreProperties>
</file>