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B85" w:rsidRDefault="00BC0B85" w:rsidP="00BC0B8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Agnes SLIGHT</w:t>
      </w:r>
      <w:r>
        <w:t xml:space="preserve">       (fl.1497-8)</w:t>
      </w:r>
    </w:p>
    <w:p w:rsidR="00BC0B85" w:rsidRDefault="00BC0B85" w:rsidP="00BC0B8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Sandwich, Kent.</w:t>
      </w:r>
    </w:p>
    <w:p w:rsidR="00BC0B85" w:rsidRDefault="00BC0B85" w:rsidP="00BC0B8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C0B85" w:rsidRDefault="00BC0B85" w:rsidP="00BC0B8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C0B85" w:rsidRDefault="00BC0B85" w:rsidP="00BC0B8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1497-8</w:t>
      </w:r>
      <w:r>
        <w:tab/>
        <w:t>She made her</w:t>
      </w:r>
      <w:bookmarkStart w:id="0" w:name="_GoBack"/>
      <w:bookmarkEnd w:id="0"/>
      <w:r>
        <w:t xml:space="preserve"> Will.  (Plomer p.434)</w:t>
      </w:r>
    </w:p>
    <w:p w:rsidR="00BC0B85" w:rsidRDefault="00BC0B85" w:rsidP="00BC0B8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C0B85" w:rsidRDefault="00BC0B85" w:rsidP="00BC0B8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C0B85" w:rsidRDefault="00BC0B85" w:rsidP="00BC0B8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15 December 2016</w:t>
      </w:r>
    </w:p>
    <w:p w:rsidR="006B2F86" w:rsidRPr="00E71FC3" w:rsidRDefault="00BC0B85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B85" w:rsidRDefault="00BC0B85" w:rsidP="00E71FC3">
      <w:pPr>
        <w:spacing w:after="0" w:line="240" w:lineRule="auto"/>
      </w:pPr>
      <w:r>
        <w:separator/>
      </w:r>
    </w:p>
  </w:endnote>
  <w:endnote w:type="continuationSeparator" w:id="0">
    <w:p w:rsidR="00BC0B85" w:rsidRDefault="00BC0B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B85" w:rsidRDefault="00BC0B85" w:rsidP="00E71FC3">
      <w:pPr>
        <w:spacing w:after="0" w:line="240" w:lineRule="auto"/>
      </w:pPr>
      <w:r>
        <w:separator/>
      </w:r>
    </w:p>
  </w:footnote>
  <w:footnote w:type="continuationSeparator" w:id="0">
    <w:p w:rsidR="00BC0B85" w:rsidRDefault="00BC0B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B85"/>
    <w:rsid w:val="001A7C09"/>
    <w:rsid w:val="00733BE7"/>
    <w:rsid w:val="00AB52E8"/>
    <w:rsid w:val="00B16D3F"/>
    <w:rsid w:val="00BC0B8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3EBBA"/>
  <w15:chartTrackingRefBased/>
  <w15:docId w15:val="{F3CB4C01-724C-4B66-826C-8EBB419F1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2017-01-04T21:45:00Z</dcterms:created>
  <dcterms:modified xsi:type="dcterms:W3CDTF">2017-01-04T21:45:00Z</dcterms:modified>
</cp:coreProperties>
</file>