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FAC" w:rsidRPr="00393FAC" w:rsidRDefault="00393FAC" w:rsidP="00393FA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393FAC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Simon SLEYE</w:t>
      </w:r>
      <w:bookmarkEnd w:id="0"/>
      <w:r w:rsidRPr="00393FA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(fl.1399)</w:t>
      </w:r>
    </w:p>
    <w:p w:rsidR="00393FAC" w:rsidRPr="00393FAC" w:rsidRDefault="00393FAC" w:rsidP="00393FA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93FA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Maidstone, Kent. Mason.</w:t>
      </w:r>
    </w:p>
    <w:p w:rsidR="00393FAC" w:rsidRPr="00393FAC" w:rsidRDefault="00393FAC" w:rsidP="00393FA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93FAC" w:rsidRPr="00393FAC" w:rsidRDefault="00393FAC" w:rsidP="00393FA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393FAC" w:rsidRPr="00393FAC" w:rsidRDefault="00393FAC" w:rsidP="00393FA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93FA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1399</w:t>
      </w:r>
      <w:r w:rsidRPr="00393FA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John Bally of London(q.v.) brought a plaint of debt against him and</w:t>
      </w:r>
    </w:p>
    <w:p w:rsidR="00393FAC" w:rsidRPr="00393FAC" w:rsidRDefault="00393FAC" w:rsidP="00393FA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393FA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393FA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William Orpuldyk of Frampton(q.v.).</w:t>
      </w:r>
    </w:p>
    <w:p w:rsidR="00393FAC" w:rsidRDefault="00393FAC" w:rsidP="00393FAC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 w:rsidRPr="00393FA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393FA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http://aalt.law.uh.edu/Indices/CP40Indices/CP40no555/CP40no555Pl.htm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</w:p>
    <w:p w:rsidR="00393FAC" w:rsidRDefault="00393FAC" w:rsidP="00393FAC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393FAC" w:rsidRDefault="00393FAC" w:rsidP="00393FAC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DD5B8A" w:rsidRPr="00393FAC" w:rsidRDefault="00393FAC" w:rsidP="00393F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93FA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27 May 2015</w:t>
      </w:r>
    </w:p>
    <w:sectPr w:rsidR="00DD5B8A" w:rsidRPr="00393F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FAC" w:rsidRDefault="00393FAC" w:rsidP="00564E3C">
      <w:pPr>
        <w:spacing w:after="0" w:line="240" w:lineRule="auto"/>
      </w:pPr>
      <w:r>
        <w:separator/>
      </w:r>
    </w:p>
  </w:endnote>
  <w:endnote w:type="continuationSeparator" w:id="0">
    <w:p w:rsidR="00393FAC" w:rsidRDefault="00393FA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93FAC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FAC" w:rsidRDefault="00393FAC" w:rsidP="00564E3C">
      <w:pPr>
        <w:spacing w:after="0" w:line="240" w:lineRule="auto"/>
      </w:pPr>
      <w:r>
        <w:separator/>
      </w:r>
    </w:p>
  </w:footnote>
  <w:footnote w:type="continuationSeparator" w:id="0">
    <w:p w:rsidR="00393FAC" w:rsidRDefault="00393FA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FAC"/>
    <w:rsid w:val="00372DC6"/>
    <w:rsid w:val="00393FAC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F5F441-3CD7-4766-9394-643C283FE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393F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555/CP40no555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2015-11-05T22:45:00Z</dcterms:created>
  <dcterms:modified xsi:type="dcterms:W3CDTF">2015-11-05T22:46:00Z</dcterms:modified>
</cp:coreProperties>
</file>