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58157E" w14:textId="77777777" w:rsidR="00D57C33" w:rsidRDefault="00D57C33" w:rsidP="00D57C3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William SLEY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7F3D6873" w14:textId="77777777" w:rsidR="00D57C33" w:rsidRDefault="00D57C33" w:rsidP="00D57C3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71DCF045" w14:textId="77777777" w:rsidR="00D57C33" w:rsidRDefault="00D57C33" w:rsidP="00D57C3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3FA87DE" w14:textId="77777777" w:rsidR="00D57C33" w:rsidRDefault="00D57C33" w:rsidP="00D57C3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D3B32C6" w14:textId="77777777" w:rsidR="00D57C33" w:rsidRDefault="00D57C33" w:rsidP="00D57C33">
      <w:pPr>
        <w:pStyle w:val="NoSpacing"/>
        <w:ind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</w:r>
      <w:r w:rsidRPr="00065994">
        <w:rPr>
          <w:rFonts w:cs="Times New Roman"/>
          <w:color w:val="282B30"/>
          <w:szCs w:val="24"/>
          <w:shd w:val="clear" w:color="auto" w:fill="FFFFFF"/>
        </w:rPr>
        <w:t xml:space="preserve">He served in France under the command of </w:t>
      </w:r>
      <w:r>
        <w:rPr>
          <w:rFonts w:cs="Times New Roman"/>
          <w:color w:val="282B30"/>
          <w:szCs w:val="24"/>
          <w:shd w:val="clear" w:color="auto" w:fill="FFFFFF"/>
        </w:rPr>
        <w:t>Richard Beauchamp, Lord</w:t>
      </w:r>
    </w:p>
    <w:p w14:paraId="6317E20B" w14:textId="77777777" w:rsidR="00D57C33" w:rsidRPr="00065994" w:rsidRDefault="00D57C33" w:rsidP="00D57C33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proofErr w:type="spellStart"/>
      <w:r>
        <w:rPr>
          <w:rFonts w:cs="Times New Roman"/>
          <w:color w:val="282B30"/>
          <w:szCs w:val="24"/>
          <w:shd w:val="clear" w:color="auto" w:fill="FFFFFF"/>
        </w:rPr>
        <w:t>Bergavenny</w:t>
      </w:r>
      <w:proofErr w:type="spellEnd"/>
      <w:r w:rsidRPr="00065994">
        <w:rPr>
          <w:rFonts w:cs="Times New Roman"/>
          <w:color w:val="282B30"/>
          <w:szCs w:val="24"/>
          <w:shd w:val="clear" w:color="auto" w:fill="FFFFFF"/>
        </w:rPr>
        <w:t>(q.v.).</w:t>
      </w:r>
    </w:p>
    <w:p w14:paraId="2647B39D" w14:textId="77777777" w:rsidR="00D57C33" w:rsidRPr="00065994" w:rsidRDefault="00D57C33" w:rsidP="00D57C33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5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27C24BED" w14:textId="77777777" w:rsidR="00D57C33" w:rsidRDefault="00D57C33" w:rsidP="00D57C33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63E79E49" w14:textId="77777777" w:rsidR="00D57C33" w:rsidRDefault="00D57C33" w:rsidP="00D57C3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7B03288" w14:textId="77777777" w:rsidR="00D57C33" w:rsidRDefault="00D57C33" w:rsidP="00D57C3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D8F6758" w14:textId="77777777" w:rsidR="00D57C33" w:rsidRDefault="00D57C33" w:rsidP="00D57C3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31 March 2023</w:t>
      </w:r>
    </w:p>
    <w:p w14:paraId="735F450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043862" w14:textId="77777777" w:rsidR="00D57C33" w:rsidRDefault="00D57C33" w:rsidP="009139A6">
      <w:r>
        <w:separator/>
      </w:r>
    </w:p>
  </w:endnote>
  <w:endnote w:type="continuationSeparator" w:id="0">
    <w:p w14:paraId="103EA527" w14:textId="77777777" w:rsidR="00D57C33" w:rsidRDefault="00D57C3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5E21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B432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6CC3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E70777" w14:textId="77777777" w:rsidR="00D57C33" w:rsidRDefault="00D57C33" w:rsidP="009139A6">
      <w:r>
        <w:separator/>
      </w:r>
    </w:p>
  </w:footnote>
  <w:footnote w:type="continuationSeparator" w:id="0">
    <w:p w14:paraId="65018CC9" w14:textId="77777777" w:rsidR="00D57C33" w:rsidRDefault="00D57C3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7715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64ED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295F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C33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57C33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DF7D92"/>
  <w15:chartTrackingRefBased/>
  <w15:docId w15:val="{44C8DD42-4E94-4A7C-AA38-120765380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2023-07-02T21:02:00Z</dcterms:created>
  <dcterms:modified xsi:type="dcterms:W3CDTF">2023-07-02T21:02:00Z</dcterms:modified>
</cp:coreProperties>
</file>