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3BFDCF" w14:textId="77777777" w:rsidR="0089738E" w:rsidRPr="007241A3" w:rsidRDefault="0089738E" w:rsidP="0089738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1A3">
        <w:rPr>
          <w:rFonts w:ascii="Times New Roman" w:hAnsi="Times New Roman" w:cs="Times New Roman"/>
          <w:sz w:val="24"/>
          <w:szCs w:val="24"/>
          <w:u w:val="single"/>
        </w:rPr>
        <w:t>John SLERK</w:t>
      </w:r>
      <w:r w:rsidRPr="007241A3"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 w:rsidRPr="007241A3"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 w:rsidRPr="007241A3">
        <w:rPr>
          <w:rFonts w:ascii="Times New Roman" w:hAnsi="Times New Roman" w:cs="Times New Roman"/>
          <w:sz w:val="24"/>
          <w:szCs w:val="24"/>
        </w:rPr>
        <w:t>fl.1495)</w:t>
      </w:r>
    </w:p>
    <w:p w14:paraId="6484BF59" w14:textId="77777777" w:rsidR="0089738E" w:rsidRPr="007241A3" w:rsidRDefault="0089738E" w:rsidP="0089738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1A3">
        <w:rPr>
          <w:rFonts w:ascii="Times New Roman" w:hAnsi="Times New Roman" w:cs="Times New Roman"/>
          <w:sz w:val="24"/>
          <w:szCs w:val="24"/>
        </w:rPr>
        <w:t>of Sheriff Hutton. Scholar.</w:t>
      </w:r>
    </w:p>
    <w:p w14:paraId="53AD9F4F" w14:textId="77777777" w:rsidR="0089738E" w:rsidRPr="007241A3" w:rsidRDefault="0089738E" w:rsidP="008973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C57BB5" w14:textId="77777777" w:rsidR="0089738E" w:rsidRPr="007241A3" w:rsidRDefault="0089738E" w:rsidP="008973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2798B6" w14:textId="77777777" w:rsidR="0089738E" w:rsidRPr="007241A3" w:rsidRDefault="0089738E" w:rsidP="0089738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1A3">
        <w:rPr>
          <w:rFonts w:ascii="Times New Roman" w:hAnsi="Times New Roman" w:cs="Times New Roman"/>
          <w:sz w:val="24"/>
          <w:szCs w:val="24"/>
        </w:rPr>
        <w:t>30 Oct.1495</w:t>
      </w:r>
      <w:r w:rsidRPr="007241A3">
        <w:rPr>
          <w:rFonts w:ascii="Times New Roman" w:hAnsi="Times New Roman" w:cs="Times New Roman"/>
          <w:sz w:val="24"/>
          <w:szCs w:val="24"/>
        </w:rPr>
        <w:tab/>
        <w:t>He was granted letters dimissory.</w:t>
      </w:r>
    </w:p>
    <w:p w14:paraId="071A3C50" w14:textId="77777777" w:rsidR="0089738E" w:rsidRPr="007241A3" w:rsidRDefault="0089738E" w:rsidP="0089738E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 w:rsidRPr="007241A3">
        <w:rPr>
          <w:rFonts w:ascii="Times New Roman" w:hAnsi="Times New Roman" w:cs="Times New Roman"/>
          <w:sz w:val="24"/>
          <w:szCs w:val="24"/>
        </w:rPr>
        <w:t xml:space="preserve">(“The Register of Thomas </w:t>
      </w:r>
      <w:proofErr w:type="spellStart"/>
      <w:r w:rsidRPr="007241A3">
        <w:rPr>
          <w:rFonts w:ascii="Times New Roman" w:hAnsi="Times New Roman" w:cs="Times New Roman"/>
          <w:sz w:val="24"/>
          <w:szCs w:val="24"/>
        </w:rPr>
        <w:t>Rotherham</w:t>
      </w:r>
      <w:proofErr w:type="spellEnd"/>
      <w:r w:rsidRPr="007241A3">
        <w:rPr>
          <w:rFonts w:ascii="Times New Roman" w:hAnsi="Times New Roman" w:cs="Times New Roman"/>
          <w:sz w:val="24"/>
          <w:szCs w:val="24"/>
        </w:rPr>
        <w:t xml:space="preserve">, Archbishop of York 1480-1500 vol.1” ed. Eric </w:t>
      </w:r>
      <w:proofErr w:type="spellStart"/>
      <w:proofErr w:type="gramStart"/>
      <w:r w:rsidRPr="007241A3">
        <w:rPr>
          <w:rFonts w:ascii="Times New Roman" w:hAnsi="Times New Roman" w:cs="Times New Roman"/>
          <w:sz w:val="24"/>
          <w:szCs w:val="24"/>
        </w:rPr>
        <w:t>E.Barker</w:t>
      </w:r>
      <w:proofErr w:type="spellEnd"/>
      <w:proofErr w:type="gramEnd"/>
      <w:r w:rsidRPr="007241A3">
        <w:rPr>
          <w:rFonts w:ascii="Times New Roman" w:hAnsi="Times New Roman" w:cs="Times New Roman"/>
          <w:sz w:val="24"/>
          <w:szCs w:val="24"/>
        </w:rPr>
        <w:t>, pub. The Canterbury and York Society, 1974, p.85)</w:t>
      </w:r>
    </w:p>
    <w:p w14:paraId="14887366" w14:textId="77777777" w:rsidR="0089738E" w:rsidRPr="007241A3" w:rsidRDefault="0089738E" w:rsidP="008973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1BFDB95" w14:textId="77777777" w:rsidR="0089738E" w:rsidRPr="007241A3" w:rsidRDefault="0089738E" w:rsidP="0089738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57C090" w14:textId="77777777" w:rsidR="0089738E" w:rsidRPr="007241A3" w:rsidRDefault="0089738E" w:rsidP="0089738E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7241A3">
        <w:rPr>
          <w:rFonts w:ascii="Times New Roman" w:hAnsi="Times New Roman" w:cs="Times New Roman"/>
          <w:sz w:val="24"/>
          <w:szCs w:val="24"/>
        </w:rPr>
        <w:t>18 November 2021</w:t>
      </w:r>
    </w:p>
    <w:p w14:paraId="57800F98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18093F" w14:textId="77777777" w:rsidR="0089738E" w:rsidRDefault="0089738E" w:rsidP="009139A6">
      <w:r>
        <w:separator/>
      </w:r>
    </w:p>
  </w:endnote>
  <w:endnote w:type="continuationSeparator" w:id="0">
    <w:p w14:paraId="73962F29" w14:textId="77777777" w:rsidR="0089738E" w:rsidRDefault="0089738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8B926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5B911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13949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E32118" w14:textId="77777777" w:rsidR="0089738E" w:rsidRDefault="0089738E" w:rsidP="009139A6">
      <w:r>
        <w:separator/>
      </w:r>
    </w:p>
  </w:footnote>
  <w:footnote w:type="continuationSeparator" w:id="0">
    <w:p w14:paraId="7BB324D6" w14:textId="77777777" w:rsidR="0089738E" w:rsidRDefault="0089738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44B3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A3F00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82003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738E"/>
    <w:rsid w:val="000666E0"/>
    <w:rsid w:val="002510B7"/>
    <w:rsid w:val="005C130B"/>
    <w:rsid w:val="00826F5C"/>
    <w:rsid w:val="0089738E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F0581D"/>
  <w15:chartTrackingRefBased/>
  <w15:docId w15:val="{13637C33-80F2-4B1C-AE14-A5154E9BED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39</Words>
  <Characters>226</Characters>
  <Application>Microsoft Office Word</Application>
  <DocSecurity>0</DocSecurity>
  <Lines>1</Lines>
  <Paragraphs>1</Paragraphs>
  <ScaleCrop>false</ScaleCrop>
  <Company/>
  <LinksUpToDate>false</LinksUpToDate>
  <CharactersWithSpaces>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2022-01-22T21:15:00Z</dcterms:created>
  <dcterms:modified xsi:type="dcterms:W3CDTF">2022-01-22T21:15:00Z</dcterms:modified>
</cp:coreProperties>
</file>