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A60" w:rsidRDefault="00EB0A60" w:rsidP="00EB0A6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Agnes SLEPYNDEN</w:t>
      </w:r>
      <w:r>
        <w:t xml:space="preserve">      (fl.1504)</w:t>
      </w:r>
    </w:p>
    <w:p w:rsidR="00EB0A60" w:rsidRDefault="00EB0A60" w:rsidP="00EB0A6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Smarden, Kent.</w:t>
      </w:r>
    </w:p>
    <w:p w:rsidR="00EB0A60" w:rsidRDefault="00EB0A60" w:rsidP="00EB0A6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B0A60" w:rsidRDefault="00EB0A60" w:rsidP="00EB0A6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B0A60" w:rsidRDefault="00EB0A60" w:rsidP="00EB0A6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1504</w:t>
      </w:r>
      <w:r>
        <w:tab/>
        <w:t>She made her</w:t>
      </w:r>
      <w:bookmarkStart w:id="0" w:name="_GoBack"/>
      <w:bookmarkEnd w:id="0"/>
      <w:r>
        <w:t xml:space="preserve"> Will.  (Plomer p.434)</w:t>
      </w:r>
    </w:p>
    <w:p w:rsidR="00EB0A60" w:rsidRDefault="00EB0A60" w:rsidP="00EB0A6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B0A60" w:rsidRDefault="00EB0A60" w:rsidP="00EB0A6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B0A60" w:rsidRDefault="00EB0A60" w:rsidP="00EB0A6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15 December 2016</w:t>
      </w:r>
    </w:p>
    <w:p w:rsidR="006B2F86" w:rsidRPr="00E71FC3" w:rsidRDefault="00EB0A60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0A60" w:rsidRDefault="00EB0A60" w:rsidP="00E71FC3">
      <w:pPr>
        <w:spacing w:after="0" w:line="240" w:lineRule="auto"/>
      </w:pPr>
      <w:r>
        <w:separator/>
      </w:r>
    </w:p>
  </w:endnote>
  <w:endnote w:type="continuationSeparator" w:id="0">
    <w:p w:rsidR="00EB0A60" w:rsidRDefault="00EB0A6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0A60" w:rsidRDefault="00EB0A60" w:rsidP="00E71FC3">
      <w:pPr>
        <w:spacing w:after="0" w:line="240" w:lineRule="auto"/>
      </w:pPr>
      <w:r>
        <w:separator/>
      </w:r>
    </w:p>
  </w:footnote>
  <w:footnote w:type="continuationSeparator" w:id="0">
    <w:p w:rsidR="00EB0A60" w:rsidRDefault="00EB0A6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A60"/>
    <w:rsid w:val="001A7C09"/>
    <w:rsid w:val="00733BE7"/>
    <w:rsid w:val="00AB52E8"/>
    <w:rsid w:val="00B16D3F"/>
    <w:rsid w:val="00E71FC3"/>
    <w:rsid w:val="00EB0A60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B6CBC"/>
  <w15:chartTrackingRefBased/>
  <w15:docId w15:val="{C2A03E5B-27C0-4CF3-92CE-2E46EFDB3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2017-01-04T21:41:00Z</dcterms:created>
  <dcterms:modified xsi:type="dcterms:W3CDTF">2017-01-04T21:42:00Z</dcterms:modified>
</cp:coreProperties>
</file>