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3A76E" w14:textId="77777777" w:rsidR="00687431" w:rsidRDefault="00687431" w:rsidP="0068743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SLEPER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d.ca.1446)</w:t>
      </w:r>
    </w:p>
    <w:p w14:paraId="21EAFE1B" w14:textId="77777777" w:rsidR="00687431" w:rsidRDefault="00687431" w:rsidP="0068743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Norwich. Butcher.</w:t>
      </w:r>
    </w:p>
    <w:p w14:paraId="4F230ECD" w14:textId="77777777" w:rsidR="00687431" w:rsidRDefault="00687431" w:rsidP="00687431">
      <w:pPr>
        <w:pStyle w:val="NoSpacing"/>
        <w:jc w:val="both"/>
        <w:rPr>
          <w:rFonts w:cs="Times New Roman"/>
          <w:szCs w:val="24"/>
        </w:rPr>
      </w:pPr>
    </w:p>
    <w:p w14:paraId="0EFBA2C5" w14:textId="77777777" w:rsidR="00687431" w:rsidRDefault="00687431" w:rsidP="00687431">
      <w:pPr>
        <w:pStyle w:val="NoSpacing"/>
        <w:jc w:val="both"/>
        <w:rPr>
          <w:rFonts w:cs="Times New Roman"/>
          <w:szCs w:val="24"/>
        </w:rPr>
      </w:pPr>
    </w:p>
    <w:p w14:paraId="66A0204D" w14:textId="77777777" w:rsidR="00687431" w:rsidRDefault="00687431" w:rsidP="0068743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1446</w:t>
      </w:r>
      <w:r>
        <w:rPr>
          <w:rFonts w:cs="Times New Roman"/>
          <w:szCs w:val="24"/>
        </w:rPr>
        <w:tab/>
        <w:t>He died in or before this time.</w:t>
      </w:r>
    </w:p>
    <w:p w14:paraId="280427C7" w14:textId="77777777" w:rsidR="00687431" w:rsidRDefault="00687431" w:rsidP="0068743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F7DF8">
          <w:rPr>
            <w:rStyle w:val="Hyperlink"/>
            <w:rFonts w:cs="Times New Roman"/>
            <w:szCs w:val="24"/>
          </w:rPr>
          <w:t>https://waalt.uh.edu/index.php/IDXCP40no740</w:t>
        </w:r>
      </w:hyperlink>
      <w:r>
        <w:rPr>
          <w:rFonts w:cs="Times New Roman"/>
          <w:szCs w:val="24"/>
        </w:rPr>
        <w:t xml:space="preserve"> )</w:t>
      </w:r>
    </w:p>
    <w:p w14:paraId="4276D628" w14:textId="77777777" w:rsidR="00687431" w:rsidRDefault="00687431" w:rsidP="00687431">
      <w:pPr>
        <w:pStyle w:val="NoSpacing"/>
        <w:jc w:val="both"/>
        <w:rPr>
          <w:rFonts w:cs="Times New Roman"/>
          <w:szCs w:val="24"/>
        </w:rPr>
      </w:pPr>
    </w:p>
    <w:p w14:paraId="6402A6B4" w14:textId="77777777" w:rsidR="00687431" w:rsidRDefault="00687431" w:rsidP="00687431">
      <w:pPr>
        <w:pStyle w:val="NoSpacing"/>
        <w:jc w:val="both"/>
        <w:rPr>
          <w:rFonts w:cs="Times New Roman"/>
          <w:szCs w:val="24"/>
        </w:rPr>
      </w:pPr>
    </w:p>
    <w:p w14:paraId="54C22FFD" w14:textId="77777777" w:rsidR="00687431" w:rsidRDefault="00687431" w:rsidP="0068743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Executors:   Robert </w:t>
      </w:r>
      <w:proofErr w:type="spellStart"/>
      <w:r>
        <w:rPr>
          <w:rFonts w:cs="Times New Roman"/>
          <w:szCs w:val="24"/>
        </w:rPr>
        <w:t>Slaper</w:t>
      </w:r>
      <w:proofErr w:type="spellEnd"/>
      <w:r>
        <w:rPr>
          <w:rFonts w:cs="Times New Roman"/>
          <w:szCs w:val="24"/>
        </w:rPr>
        <w:t xml:space="preserve"> of Norwich(q.v.), John </w:t>
      </w:r>
      <w:proofErr w:type="spellStart"/>
      <w:r>
        <w:rPr>
          <w:rFonts w:cs="Times New Roman"/>
          <w:szCs w:val="24"/>
        </w:rPr>
        <w:t>Hulyer</w:t>
      </w:r>
      <w:proofErr w:type="spellEnd"/>
      <w:r>
        <w:rPr>
          <w:rFonts w:cs="Times New Roman"/>
          <w:szCs w:val="24"/>
        </w:rPr>
        <w:t xml:space="preserve"> of Norwich(q.v.) and </w:t>
      </w:r>
    </w:p>
    <w:p w14:paraId="38B7ECA1" w14:textId="77777777" w:rsidR="00687431" w:rsidRDefault="00687431" w:rsidP="0068743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        Joan, his wife(q.v.).   (ibid.)</w:t>
      </w:r>
    </w:p>
    <w:p w14:paraId="02FDAFAA" w14:textId="77777777" w:rsidR="00687431" w:rsidRDefault="00687431" w:rsidP="00687431">
      <w:pPr>
        <w:pStyle w:val="NoSpacing"/>
        <w:jc w:val="both"/>
        <w:rPr>
          <w:rFonts w:cs="Times New Roman"/>
          <w:szCs w:val="24"/>
        </w:rPr>
      </w:pPr>
    </w:p>
    <w:p w14:paraId="5948B1B2" w14:textId="77777777" w:rsidR="00687431" w:rsidRDefault="00687431" w:rsidP="00687431">
      <w:pPr>
        <w:pStyle w:val="NoSpacing"/>
        <w:jc w:val="both"/>
        <w:rPr>
          <w:rFonts w:cs="Times New Roman"/>
          <w:szCs w:val="24"/>
        </w:rPr>
      </w:pPr>
    </w:p>
    <w:p w14:paraId="54D5E88F" w14:textId="77777777" w:rsidR="00687431" w:rsidRDefault="00687431" w:rsidP="0068743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20 November 2023</w:t>
      </w:r>
    </w:p>
    <w:p w14:paraId="4CC5485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709BC" w14:textId="77777777" w:rsidR="00687431" w:rsidRDefault="00687431" w:rsidP="009139A6">
      <w:r>
        <w:separator/>
      </w:r>
    </w:p>
  </w:endnote>
  <w:endnote w:type="continuationSeparator" w:id="0">
    <w:p w14:paraId="2D2DE39F" w14:textId="77777777" w:rsidR="00687431" w:rsidRDefault="006874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59EE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3C96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A3B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533AE" w14:textId="77777777" w:rsidR="00687431" w:rsidRDefault="00687431" w:rsidP="009139A6">
      <w:r>
        <w:separator/>
      </w:r>
    </w:p>
  </w:footnote>
  <w:footnote w:type="continuationSeparator" w:id="0">
    <w:p w14:paraId="6FEFD2AA" w14:textId="77777777" w:rsidR="00687431" w:rsidRDefault="006874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F6D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851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25C5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431"/>
    <w:rsid w:val="000666E0"/>
    <w:rsid w:val="002510B7"/>
    <w:rsid w:val="005C130B"/>
    <w:rsid w:val="0068743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C0E4F"/>
  <w15:chartTrackingRefBased/>
  <w15:docId w15:val="{3A8519E0-5A60-4F87-9801-EE2BB2FE2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874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4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2023-11-21T16:38:00Z</dcterms:created>
  <dcterms:modified xsi:type="dcterms:W3CDTF">2023-11-21T16:40:00Z</dcterms:modified>
</cp:coreProperties>
</file>