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32D68" w14:textId="0BD58CD6" w:rsidR="00BA00AB" w:rsidRDefault="00B81D5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SLEITH</w:t>
      </w:r>
      <w:r>
        <w:rPr>
          <w:rFonts w:cs="Times New Roman"/>
          <w:szCs w:val="24"/>
        </w:rPr>
        <w:t xml:space="preserve">       (d.1505)</w:t>
      </w:r>
    </w:p>
    <w:p w14:paraId="1A8898E7" w14:textId="24C96D1E" w:rsidR="00B81D54" w:rsidRDefault="00B81D5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buried in Kayningham.</w:t>
      </w:r>
    </w:p>
    <w:p w14:paraId="5E6BDD5B" w14:textId="6B17D482" w:rsidR="00B81D54" w:rsidRDefault="00B81D54" w:rsidP="009139A6">
      <w:pPr>
        <w:pStyle w:val="NoSpacing"/>
        <w:rPr>
          <w:rFonts w:cs="Times New Roman"/>
          <w:szCs w:val="24"/>
        </w:rPr>
      </w:pPr>
    </w:p>
    <w:p w14:paraId="0C406103" w14:textId="1CD66537" w:rsidR="00B81D54" w:rsidRDefault="00B81D54" w:rsidP="009139A6">
      <w:pPr>
        <w:pStyle w:val="NoSpacing"/>
        <w:rPr>
          <w:rFonts w:cs="Times New Roman"/>
          <w:szCs w:val="24"/>
        </w:rPr>
      </w:pPr>
    </w:p>
    <w:p w14:paraId="67F5C080" w14:textId="6BE160C2" w:rsidR="00B81D54" w:rsidRDefault="00B81D5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May1505</w:t>
      </w:r>
      <w:r>
        <w:rPr>
          <w:rFonts w:cs="Times New Roman"/>
          <w:szCs w:val="24"/>
        </w:rPr>
        <w:tab/>
        <w:t>He made his Will.   (W.Y.R. p.152)</w:t>
      </w:r>
    </w:p>
    <w:p w14:paraId="4049D409" w14:textId="242E5273" w:rsidR="00B81D54" w:rsidRDefault="00B81D5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Jun.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201DC8C4" w14:textId="31ABC984" w:rsidR="00B81D54" w:rsidRDefault="00B81D54" w:rsidP="009139A6">
      <w:pPr>
        <w:pStyle w:val="NoSpacing"/>
        <w:rPr>
          <w:rFonts w:cs="Times New Roman"/>
          <w:szCs w:val="24"/>
        </w:rPr>
      </w:pPr>
    </w:p>
    <w:p w14:paraId="265E9D47" w14:textId="16C47BD8" w:rsidR="00B81D54" w:rsidRDefault="00B81D54" w:rsidP="009139A6">
      <w:pPr>
        <w:pStyle w:val="NoSpacing"/>
        <w:rPr>
          <w:rFonts w:cs="Times New Roman"/>
          <w:szCs w:val="24"/>
        </w:rPr>
      </w:pPr>
    </w:p>
    <w:p w14:paraId="0ACFD926" w14:textId="0EA561A8" w:rsidR="00B81D54" w:rsidRPr="00B81D54" w:rsidRDefault="00B81D5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2022</w:t>
      </w:r>
    </w:p>
    <w:sectPr w:rsidR="00B81D54" w:rsidRPr="00B81D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58230" w14:textId="77777777" w:rsidR="00B81D54" w:rsidRDefault="00B81D54" w:rsidP="009139A6">
      <w:r>
        <w:separator/>
      </w:r>
    </w:p>
  </w:endnote>
  <w:endnote w:type="continuationSeparator" w:id="0">
    <w:p w14:paraId="0F89A487" w14:textId="77777777" w:rsidR="00B81D54" w:rsidRDefault="00B81D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1E7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32B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D10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1B3A4" w14:textId="77777777" w:rsidR="00B81D54" w:rsidRDefault="00B81D54" w:rsidP="009139A6">
      <w:r>
        <w:separator/>
      </w:r>
    </w:p>
  </w:footnote>
  <w:footnote w:type="continuationSeparator" w:id="0">
    <w:p w14:paraId="3395A354" w14:textId="77777777" w:rsidR="00B81D54" w:rsidRDefault="00B81D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BC1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C27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A7F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D5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81D54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15EDA"/>
  <w15:chartTrackingRefBased/>
  <w15:docId w15:val="{42FE4F16-7D53-4982-9A69-958E6239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2022-12-06T15:42:00Z</dcterms:created>
  <dcterms:modified xsi:type="dcterms:W3CDTF">2022-12-06T15:48:00Z</dcterms:modified>
</cp:coreProperties>
</file>