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523A22" w14:textId="77777777" w:rsidR="00820826" w:rsidRDefault="00820826" w:rsidP="00820826">
      <w:pPr>
        <w:pStyle w:val="NoSpacing"/>
      </w:pPr>
      <w:r>
        <w:rPr>
          <w:u w:val="single"/>
        </w:rPr>
        <w:t>Thomas SLEGH</w:t>
      </w:r>
      <w:r>
        <w:t xml:space="preserve">     </w:t>
      </w:r>
      <w:proofErr w:type="gramStart"/>
      <w:r>
        <w:t xml:space="preserve">   (</w:t>
      </w:r>
      <w:proofErr w:type="gramEnd"/>
      <w:r>
        <w:t>fl.1475)</w:t>
      </w:r>
    </w:p>
    <w:p w14:paraId="1B8CE420" w14:textId="4AB4E59A" w:rsidR="00820826" w:rsidRDefault="00820826" w:rsidP="00820826">
      <w:pPr>
        <w:pStyle w:val="NoSpacing"/>
      </w:pPr>
      <w:r>
        <w:t>of Swine Nunnery, East Riding of Yorkshire.</w:t>
      </w:r>
    </w:p>
    <w:p w14:paraId="071854D4" w14:textId="77777777" w:rsidR="00820826" w:rsidRDefault="00820826" w:rsidP="00820826">
      <w:pPr>
        <w:pStyle w:val="NoSpacing"/>
      </w:pPr>
    </w:p>
    <w:p w14:paraId="4B7AFB24" w14:textId="77777777" w:rsidR="00820826" w:rsidRDefault="00820826" w:rsidP="00820826">
      <w:pPr>
        <w:pStyle w:val="NoSpacing"/>
      </w:pPr>
    </w:p>
    <w:p w14:paraId="480181C6" w14:textId="77777777" w:rsidR="00820826" w:rsidRDefault="00820826" w:rsidP="00820826">
      <w:pPr>
        <w:pStyle w:val="NoSpacing"/>
      </w:pPr>
      <w:r>
        <w:t>23 Sep.1475</w:t>
      </w:r>
      <w:r>
        <w:tab/>
        <w:t>He was ordained subdeacon in the conventual church of the Carmelites at</w:t>
      </w:r>
    </w:p>
    <w:p w14:paraId="7CDC5FC5" w14:textId="77777777" w:rsidR="00820826" w:rsidRDefault="00820826" w:rsidP="00820826">
      <w:pPr>
        <w:pStyle w:val="NoSpacing"/>
      </w:pPr>
      <w:r>
        <w:tab/>
      </w:r>
      <w:r>
        <w:tab/>
        <w:t>York by William Egremont, Bishop of Dromore(q.v.).</w:t>
      </w:r>
    </w:p>
    <w:p w14:paraId="2D52F66A" w14:textId="550DAB9B" w:rsidR="00820826" w:rsidRDefault="00820826" w:rsidP="00820826">
      <w:pPr>
        <w:pStyle w:val="NoSpacing"/>
      </w:pPr>
      <w:r>
        <w:tab/>
      </w:r>
      <w:r>
        <w:tab/>
        <w:t>(“York Clergy Ordinations 1475-1500” ed. David M. Smith p.8)</w:t>
      </w:r>
    </w:p>
    <w:p w14:paraId="4811541A" w14:textId="77777777" w:rsidR="00C60BB8" w:rsidRDefault="00C60BB8" w:rsidP="00C60BB8">
      <w:pPr>
        <w:pStyle w:val="NoSpacing"/>
      </w:pPr>
      <w:r>
        <w:t xml:space="preserve">  8 Jun.1476</w:t>
      </w:r>
      <w:r>
        <w:tab/>
        <w:t>He was ordained deacon in the conventual church of the Dominicans at</w:t>
      </w:r>
    </w:p>
    <w:p w14:paraId="5BD452CB" w14:textId="77777777" w:rsidR="00C60BB8" w:rsidRDefault="00C60BB8" w:rsidP="00C60BB8">
      <w:pPr>
        <w:pStyle w:val="NoSpacing"/>
      </w:pPr>
      <w:r>
        <w:tab/>
      </w:r>
      <w:r>
        <w:tab/>
        <w:t>York by William Egremont, Bishop of Dromore(q.v.).</w:t>
      </w:r>
    </w:p>
    <w:p w14:paraId="21E4AB43" w14:textId="1568EF5A" w:rsidR="008D1F5F" w:rsidRPr="008D1F5F" w:rsidRDefault="00C60BB8" w:rsidP="008D1F5F">
      <w:pPr>
        <w:pStyle w:val="NoSpacing"/>
        <w:rPr>
          <w:rFonts w:eastAsia="Calibri"/>
          <w:lang w:val="en-US"/>
        </w:rPr>
      </w:pPr>
      <w:r>
        <w:tab/>
      </w:r>
      <w:r>
        <w:tab/>
        <w:t>(“York Clergy Ordinations 1475-1500” ed. David M. Smith p.16)</w:t>
      </w:r>
    </w:p>
    <w:p w14:paraId="5C8AEDBF" w14:textId="77777777" w:rsidR="008D1F5F" w:rsidRPr="008D1F5F" w:rsidRDefault="008D1F5F" w:rsidP="008D1F5F">
      <w:pPr>
        <w:spacing w:after="0" w:line="240" w:lineRule="auto"/>
        <w:rPr>
          <w:rFonts w:eastAsia="Calibri"/>
          <w:lang w:val="en-US"/>
        </w:rPr>
      </w:pPr>
      <w:r w:rsidRPr="008D1F5F">
        <w:rPr>
          <w:rFonts w:eastAsia="Calibri"/>
          <w:lang w:val="en-US"/>
        </w:rPr>
        <w:t>23 Sep.1480</w:t>
      </w:r>
      <w:r w:rsidRPr="008D1F5F">
        <w:rPr>
          <w:rFonts w:eastAsia="Calibri"/>
          <w:lang w:val="en-US"/>
        </w:rPr>
        <w:tab/>
        <w:t>He was ordained priest in the conventual church of the Carmelites, in</w:t>
      </w:r>
    </w:p>
    <w:p w14:paraId="58CFB25E" w14:textId="77777777" w:rsidR="008D1F5F" w:rsidRPr="008D1F5F" w:rsidRDefault="008D1F5F" w:rsidP="008D1F5F">
      <w:pPr>
        <w:spacing w:after="0" w:line="240" w:lineRule="auto"/>
        <w:rPr>
          <w:rFonts w:eastAsia="Calibri"/>
          <w:lang w:val="en-US"/>
        </w:rPr>
      </w:pPr>
      <w:r w:rsidRPr="008D1F5F">
        <w:rPr>
          <w:rFonts w:eastAsia="Calibri"/>
          <w:lang w:val="en-US"/>
        </w:rPr>
        <w:tab/>
      </w:r>
      <w:r w:rsidRPr="008D1F5F">
        <w:rPr>
          <w:rFonts w:eastAsia="Calibri"/>
          <w:lang w:val="en-US"/>
        </w:rPr>
        <w:tab/>
        <w:t xml:space="preserve">York, by William </w:t>
      </w:r>
      <w:proofErr w:type="spellStart"/>
      <w:r w:rsidRPr="008D1F5F">
        <w:rPr>
          <w:rFonts w:eastAsia="Calibri"/>
          <w:lang w:val="en-US"/>
        </w:rPr>
        <w:t>Egrement</w:t>
      </w:r>
      <w:proofErr w:type="spellEnd"/>
      <w:r w:rsidRPr="008D1F5F">
        <w:rPr>
          <w:rFonts w:eastAsia="Calibri"/>
          <w:lang w:val="en-US"/>
        </w:rPr>
        <w:t>, Bishop of Dromore(q.v.).</w:t>
      </w:r>
    </w:p>
    <w:p w14:paraId="466C6079" w14:textId="32FAB543" w:rsidR="008D1F5F" w:rsidRDefault="008D1F5F" w:rsidP="008D1F5F">
      <w:pPr>
        <w:pStyle w:val="NoSpacing"/>
      </w:pPr>
      <w:r w:rsidRPr="008D1F5F">
        <w:rPr>
          <w:rFonts w:eastAsia="Calibri"/>
          <w:lang w:val="en-US"/>
        </w:rPr>
        <w:tab/>
      </w:r>
      <w:r w:rsidRPr="008D1F5F">
        <w:rPr>
          <w:rFonts w:eastAsia="Calibri"/>
          <w:lang w:val="en-US"/>
        </w:rPr>
        <w:tab/>
      </w:r>
      <w:r w:rsidRPr="008D1F5F">
        <w:rPr>
          <w:rFonts w:eastAsia="Calibri"/>
        </w:rPr>
        <w:t>(“York Clergy Ordinations 1475-1500” ed. David M. Smith p.60)</w:t>
      </w:r>
    </w:p>
    <w:p w14:paraId="087D401D" w14:textId="77777777" w:rsidR="00C60BB8" w:rsidRDefault="00C60BB8" w:rsidP="00820826">
      <w:pPr>
        <w:pStyle w:val="NoSpacing"/>
      </w:pPr>
    </w:p>
    <w:p w14:paraId="4289618D" w14:textId="71C1B975" w:rsidR="00820826" w:rsidRDefault="00820826" w:rsidP="00820826">
      <w:pPr>
        <w:pStyle w:val="NoSpacing"/>
      </w:pPr>
    </w:p>
    <w:p w14:paraId="1198D519" w14:textId="2FF4B83D" w:rsidR="00C60BB8" w:rsidRDefault="00C60BB8" w:rsidP="00820826">
      <w:pPr>
        <w:pStyle w:val="NoSpacing"/>
      </w:pPr>
      <w:r>
        <w:t>17 May 2020</w:t>
      </w:r>
    </w:p>
    <w:p w14:paraId="5A4CC404" w14:textId="2C6F88DA" w:rsidR="008D1F5F" w:rsidRDefault="008D1F5F" w:rsidP="00820826">
      <w:pPr>
        <w:pStyle w:val="NoSpacing"/>
      </w:pPr>
      <w:r>
        <w:t>27 December 2020</w:t>
      </w:r>
    </w:p>
    <w:p w14:paraId="49AFF97C" w14:textId="2F2DACFD" w:rsidR="006B2F86" w:rsidRPr="00820826" w:rsidRDefault="008D1F5F" w:rsidP="00E71FC3">
      <w:pPr>
        <w:pStyle w:val="NoSpacing"/>
      </w:pPr>
    </w:p>
    <w:sectPr w:rsidR="006B2F86" w:rsidRPr="0082082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C7D95A" w14:textId="77777777" w:rsidR="00820826" w:rsidRDefault="00820826" w:rsidP="00E71FC3">
      <w:pPr>
        <w:spacing w:after="0" w:line="240" w:lineRule="auto"/>
      </w:pPr>
      <w:r>
        <w:separator/>
      </w:r>
    </w:p>
  </w:endnote>
  <w:endnote w:type="continuationSeparator" w:id="0">
    <w:p w14:paraId="0625E28D" w14:textId="77777777" w:rsidR="00820826" w:rsidRDefault="0082082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DE991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02EC80" w14:textId="77777777" w:rsidR="00820826" w:rsidRDefault="00820826" w:rsidP="00E71FC3">
      <w:pPr>
        <w:spacing w:after="0" w:line="240" w:lineRule="auto"/>
      </w:pPr>
      <w:r>
        <w:separator/>
      </w:r>
    </w:p>
  </w:footnote>
  <w:footnote w:type="continuationSeparator" w:id="0">
    <w:p w14:paraId="3056A29B" w14:textId="77777777" w:rsidR="00820826" w:rsidRDefault="0082082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826"/>
    <w:rsid w:val="001A7C09"/>
    <w:rsid w:val="00577BD5"/>
    <w:rsid w:val="00656CBA"/>
    <w:rsid w:val="006A1F77"/>
    <w:rsid w:val="00733BE7"/>
    <w:rsid w:val="00820826"/>
    <w:rsid w:val="008D1F5F"/>
    <w:rsid w:val="00AB52E8"/>
    <w:rsid w:val="00B16D3F"/>
    <w:rsid w:val="00BB41AC"/>
    <w:rsid w:val="00C60BB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B49FC"/>
  <w15:chartTrackingRefBased/>
  <w15:docId w15:val="{3C64FFBE-4817-48CE-8626-921756D6D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2019-04-03T18:50:00Z</dcterms:created>
  <dcterms:modified xsi:type="dcterms:W3CDTF">2020-12-27T11:18:00Z</dcterms:modified>
</cp:coreProperties>
</file>