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CA11B" w14:textId="77777777" w:rsidR="003505A0" w:rsidRDefault="003505A0" w:rsidP="003505A0">
      <w:pPr>
        <w:pStyle w:val="NoSpacing"/>
        <w:jc w:val="both"/>
      </w:pPr>
      <w:r>
        <w:rPr>
          <w:u w:val="single"/>
        </w:rPr>
        <w:t>Thomas SLEGH</w:t>
      </w:r>
      <w:r>
        <w:t xml:space="preserve">      (fl.1483)</w:t>
      </w:r>
    </w:p>
    <w:p w14:paraId="25BD8D0F" w14:textId="77777777" w:rsidR="003505A0" w:rsidRDefault="003505A0" w:rsidP="003505A0">
      <w:pPr>
        <w:pStyle w:val="NoSpacing"/>
        <w:jc w:val="both"/>
      </w:pPr>
      <w:r>
        <w:t>Chaplain.</w:t>
      </w:r>
    </w:p>
    <w:p w14:paraId="73D942DA" w14:textId="77777777" w:rsidR="003505A0" w:rsidRDefault="003505A0" w:rsidP="003505A0">
      <w:pPr>
        <w:pStyle w:val="NoSpacing"/>
        <w:jc w:val="both"/>
      </w:pPr>
    </w:p>
    <w:p w14:paraId="70E68D31" w14:textId="77777777" w:rsidR="003505A0" w:rsidRDefault="003505A0" w:rsidP="003505A0">
      <w:pPr>
        <w:pStyle w:val="NoSpacing"/>
        <w:jc w:val="both"/>
      </w:pPr>
    </w:p>
    <w:p w14:paraId="57C3957F" w14:textId="77777777" w:rsidR="003505A0" w:rsidRDefault="003505A0" w:rsidP="003505A0">
      <w:pPr>
        <w:pStyle w:val="NoSpacing"/>
        <w:jc w:val="both"/>
      </w:pPr>
      <w:r>
        <w:t>21 Jun.1483</w:t>
      </w:r>
      <w:r>
        <w:tab/>
        <w:t xml:space="preserve">He was appointed to the vicarage of the </w:t>
      </w:r>
      <w:proofErr w:type="spellStart"/>
      <w:r>
        <w:t>prebend</w:t>
      </w:r>
      <w:proofErr w:type="spellEnd"/>
      <w:r>
        <w:t xml:space="preserve"> at the altar of </w:t>
      </w:r>
      <w:proofErr w:type="spellStart"/>
      <w:r>
        <w:t>St.Leonard</w:t>
      </w:r>
      <w:proofErr w:type="spellEnd"/>
    </w:p>
    <w:p w14:paraId="054B1D5B" w14:textId="77777777" w:rsidR="003505A0" w:rsidRDefault="003505A0" w:rsidP="003505A0">
      <w:pPr>
        <w:pStyle w:val="NoSpacing"/>
        <w:jc w:val="both"/>
      </w:pPr>
      <w:r>
        <w:tab/>
      </w:r>
      <w:r>
        <w:tab/>
        <w:t xml:space="preserve">in </w:t>
      </w:r>
      <w:proofErr w:type="spellStart"/>
      <w:r>
        <w:t>St.John’s</w:t>
      </w:r>
      <w:proofErr w:type="spellEnd"/>
      <w:r>
        <w:t xml:space="preserve"> College, Beverley.</w:t>
      </w:r>
    </w:p>
    <w:p w14:paraId="2DB1D4F9" w14:textId="77777777" w:rsidR="003505A0" w:rsidRDefault="003505A0" w:rsidP="003505A0">
      <w:pPr>
        <w:pStyle w:val="NoSpacing"/>
      </w:pPr>
      <w:r>
        <w:tab/>
      </w:r>
      <w:r>
        <w:tab/>
        <w:t>(“The Register of Thomas Rotherham, Archbishop of York 1480-1500</w:t>
      </w:r>
    </w:p>
    <w:p w14:paraId="1A440EAE" w14:textId="77777777" w:rsidR="003505A0" w:rsidRDefault="003505A0" w:rsidP="003505A0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p.33)</w:t>
      </w:r>
    </w:p>
    <w:p w14:paraId="3FF3E1DB" w14:textId="77777777" w:rsidR="003505A0" w:rsidRDefault="003505A0" w:rsidP="003505A0">
      <w:pPr>
        <w:pStyle w:val="NoSpacing"/>
        <w:jc w:val="both"/>
      </w:pPr>
    </w:p>
    <w:p w14:paraId="0A2C74B1" w14:textId="77777777" w:rsidR="003505A0" w:rsidRDefault="003505A0" w:rsidP="003505A0">
      <w:pPr>
        <w:pStyle w:val="NoSpacing"/>
        <w:jc w:val="both"/>
      </w:pPr>
    </w:p>
    <w:p w14:paraId="66854D84" w14:textId="77777777" w:rsidR="003505A0" w:rsidRDefault="003505A0" w:rsidP="003505A0">
      <w:pPr>
        <w:pStyle w:val="NoSpacing"/>
        <w:jc w:val="both"/>
      </w:pPr>
      <w:r>
        <w:t>7 July 2019</w:t>
      </w:r>
    </w:p>
    <w:p w14:paraId="7A04F4D4" w14:textId="77777777" w:rsidR="006B2F86" w:rsidRPr="00E71FC3" w:rsidRDefault="003505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D73E3" w14:textId="77777777" w:rsidR="003505A0" w:rsidRDefault="003505A0" w:rsidP="00E71FC3">
      <w:pPr>
        <w:spacing w:after="0" w:line="240" w:lineRule="auto"/>
      </w:pPr>
      <w:r>
        <w:separator/>
      </w:r>
    </w:p>
  </w:endnote>
  <w:endnote w:type="continuationSeparator" w:id="0">
    <w:p w14:paraId="3A357F6C" w14:textId="77777777" w:rsidR="003505A0" w:rsidRDefault="003505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052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161CD" w14:textId="77777777" w:rsidR="003505A0" w:rsidRDefault="003505A0" w:rsidP="00E71FC3">
      <w:pPr>
        <w:spacing w:after="0" w:line="240" w:lineRule="auto"/>
      </w:pPr>
      <w:r>
        <w:separator/>
      </w:r>
    </w:p>
  </w:footnote>
  <w:footnote w:type="continuationSeparator" w:id="0">
    <w:p w14:paraId="2DDB8EAB" w14:textId="77777777" w:rsidR="003505A0" w:rsidRDefault="003505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A0"/>
    <w:rsid w:val="001A7C09"/>
    <w:rsid w:val="003505A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EF62F"/>
  <w15:chartTrackingRefBased/>
  <w15:docId w15:val="{A7967AC4-3716-480B-9B39-A7DAC33C0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2019-07-19T20:43:00Z</dcterms:created>
  <dcterms:modified xsi:type="dcterms:W3CDTF">2019-07-19T20:44:00Z</dcterms:modified>
</cp:coreProperties>
</file>