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F8BB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SLEGGE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3A7BEA83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Goudhurst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3EE06F7E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220EB0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9A4E95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6C55909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https://www.kentarchaeology.org.uk/Research/Libr/Wills/NameOrder/S.htm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BF57CDF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C43F3F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BB0B43" w14:textId="77777777" w:rsidR="00EE605C" w:rsidRDefault="00EE605C" w:rsidP="00EE60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July 2022</w:t>
      </w:r>
    </w:p>
    <w:p w14:paraId="29D03B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4E" w14:textId="77777777" w:rsidR="00EE605C" w:rsidRDefault="00EE605C" w:rsidP="009139A6">
      <w:r>
        <w:separator/>
      </w:r>
    </w:p>
  </w:endnote>
  <w:endnote w:type="continuationSeparator" w:id="0">
    <w:p w14:paraId="7F09066E" w14:textId="77777777" w:rsidR="00EE605C" w:rsidRDefault="00EE60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F2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39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CF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235C7" w14:textId="77777777" w:rsidR="00EE605C" w:rsidRDefault="00EE605C" w:rsidP="009139A6">
      <w:r>
        <w:separator/>
      </w:r>
    </w:p>
  </w:footnote>
  <w:footnote w:type="continuationSeparator" w:id="0">
    <w:p w14:paraId="34CD6AA8" w14:textId="77777777" w:rsidR="00EE605C" w:rsidRDefault="00EE60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4A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A7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DB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5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605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12127"/>
  <w15:chartTrackingRefBased/>
  <w15:docId w15:val="{C306C1F3-B43F-4E50-8012-77BBF3E7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60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2022-10-01T20:28:00Z</dcterms:created>
  <dcterms:modified xsi:type="dcterms:W3CDTF">2022-10-01T20:28:00Z</dcterms:modified>
</cp:coreProperties>
</file>