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9E2B3" w14:textId="624E6725" w:rsidR="00BA00AB" w:rsidRDefault="009472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Katherine SLEFORD</w:t>
      </w:r>
      <w:r>
        <w:rPr>
          <w:rFonts w:cs="Times New Roman"/>
          <w:szCs w:val="24"/>
        </w:rPr>
        <w:t xml:space="preserve">        (d.1470-2)</w:t>
      </w:r>
    </w:p>
    <w:p w14:paraId="74D7D213" w14:textId="13A6DAEC" w:rsidR="00947251" w:rsidRDefault="009472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Beverley. Widow.</w:t>
      </w:r>
    </w:p>
    <w:p w14:paraId="03294324" w14:textId="6101606B" w:rsidR="00947251" w:rsidRDefault="00947251" w:rsidP="009139A6">
      <w:pPr>
        <w:pStyle w:val="NoSpacing"/>
        <w:rPr>
          <w:rFonts w:cs="Times New Roman"/>
          <w:szCs w:val="24"/>
        </w:rPr>
      </w:pPr>
    </w:p>
    <w:p w14:paraId="0CDCC663" w14:textId="0CB38275" w:rsidR="00947251" w:rsidRDefault="00947251" w:rsidP="009139A6">
      <w:pPr>
        <w:pStyle w:val="NoSpacing"/>
        <w:rPr>
          <w:rFonts w:cs="Times New Roman"/>
          <w:szCs w:val="24"/>
        </w:rPr>
      </w:pPr>
    </w:p>
    <w:p w14:paraId="5DA088B6" w14:textId="12BB6DA0" w:rsidR="00947251" w:rsidRDefault="009472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11 May1470</w:t>
      </w:r>
      <w:r>
        <w:rPr>
          <w:rFonts w:cs="Times New Roman"/>
          <w:szCs w:val="24"/>
        </w:rPr>
        <w:tab/>
        <w:t>She made her Will.    (W.Y.R. p.152)</w:t>
      </w:r>
    </w:p>
    <w:p w14:paraId="3B694900" w14:textId="46C8F596" w:rsidR="00947251" w:rsidRDefault="009472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Apr.1472</w:t>
      </w:r>
      <w:r>
        <w:rPr>
          <w:rFonts w:cs="Times New Roman"/>
          <w:szCs w:val="24"/>
        </w:rPr>
        <w:tab/>
        <w:t>Probate of her Will.   (ibid.)</w:t>
      </w:r>
    </w:p>
    <w:p w14:paraId="268266DE" w14:textId="73B11149" w:rsidR="00947251" w:rsidRDefault="00947251" w:rsidP="009139A6">
      <w:pPr>
        <w:pStyle w:val="NoSpacing"/>
        <w:rPr>
          <w:rFonts w:cs="Times New Roman"/>
          <w:szCs w:val="24"/>
        </w:rPr>
      </w:pPr>
    </w:p>
    <w:p w14:paraId="6AF11806" w14:textId="3E339DC8" w:rsidR="00947251" w:rsidRDefault="00947251" w:rsidP="009139A6">
      <w:pPr>
        <w:pStyle w:val="NoSpacing"/>
        <w:rPr>
          <w:rFonts w:cs="Times New Roman"/>
          <w:szCs w:val="24"/>
        </w:rPr>
      </w:pPr>
    </w:p>
    <w:p w14:paraId="5D38E862" w14:textId="28D4216B" w:rsidR="00947251" w:rsidRPr="00947251" w:rsidRDefault="00947251" w:rsidP="009139A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6 December 2022</w:t>
      </w:r>
    </w:p>
    <w:sectPr w:rsidR="00947251" w:rsidRPr="0094725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857CE5" w14:textId="77777777" w:rsidR="00947251" w:rsidRDefault="00947251" w:rsidP="009139A6">
      <w:r>
        <w:separator/>
      </w:r>
    </w:p>
  </w:endnote>
  <w:endnote w:type="continuationSeparator" w:id="0">
    <w:p w14:paraId="1E516F8B" w14:textId="77777777" w:rsidR="00947251" w:rsidRDefault="0094725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40EB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5FE8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86D0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3A9E69" w14:textId="77777777" w:rsidR="00947251" w:rsidRDefault="00947251" w:rsidP="009139A6">
      <w:r>
        <w:separator/>
      </w:r>
    </w:p>
  </w:footnote>
  <w:footnote w:type="continuationSeparator" w:id="0">
    <w:p w14:paraId="4AE73A39" w14:textId="77777777" w:rsidR="00947251" w:rsidRDefault="0094725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2467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622F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1342E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7251"/>
    <w:rsid w:val="000666E0"/>
    <w:rsid w:val="002510B7"/>
    <w:rsid w:val="005C130B"/>
    <w:rsid w:val="00826F5C"/>
    <w:rsid w:val="009139A6"/>
    <w:rsid w:val="009448BB"/>
    <w:rsid w:val="00947251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8A3091"/>
  <w15:chartTrackingRefBased/>
  <w15:docId w15:val="{7ADF1D72-30E9-44BD-AC47-75FB0DB4E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4</TotalTime>
  <Pages>1</Pages>
  <Words>24</Words>
  <Characters>143</Characters>
  <Application>Microsoft Office Word</Application>
  <DocSecurity>0</DocSecurity>
  <Lines>1</Lines>
  <Paragraphs>1</Paragraphs>
  <ScaleCrop>false</ScaleCrop>
  <Company/>
  <LinksUpToDate>false</LinksUpToDate>
  <CharactersWithSpaces>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2022-12-06T15:34:00Z</dcterms:created>
  <dcterms:modified xsi:type="dcterms:W3CDTF">2022-12-06T15:38:00Z</dcterms:modified>
</cp:coreProperties>
</file>