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897F5D" w14:textId="77777777" w:rsidR="008227F6" w:rsidRDefault="008227F6" w:rsidP="008227F6">
      <w:pPr>
        <w:pStyle w:val="NoSpacing"/>
      </w:pPr>
      <w:r>
        <w:rPr>
          <w:u w:val="single"/>
        </w:rPr>
        <w:t>William SLEFELD</w:t>
      </w:r>
      <w:r>
        <w:t xml:space="preserve">     (fl.1475)</w:t>
      </w:r>
    </w:p>
    <w:p w14:paraId="1EE80102" w14:textId="77777777" w:rsidR="008227F6" w:rsidRDefault="008227F6" w:rsidP="008227F6">
      <w:pPr>
        <w:pStyle w:val="NoSpacing"/>
      </w:pPr>
    </w:p>
    <w:p w14:paraId="457B64B2" w14:textId="77777777" w:rsidR="008227F6" w:rsidRDefault="008227F6" w:rsidP="008227F6">
      <w:pPr>
        <w:pStyle w:val="NoSpacing"/>
      </w:pPr>
    </w:p>
    <w:p w14:paraId="29D2D8A2" w14:textId="77777777" w:rsidR="008227F6" w:rsidRDefault="008227F6" w:rsidP="008227F6">
      <w:pPr>
        <w:pStyle w:val="NoSpacing"/>
      </w:pPr>
      <w:r>
        <w:tab/>
        <w:t>1475</w:t>
      </w:r>
      <w:r>
        <w:tab/>
        <w:t>He made an allegation against Thomas Grafton(q.v.) that Thomas had</w:t>
      </w:r>
    </w:p>
    <w:p w14:paraId="18CD7BC5" w14:textId="77777777" w:rsidR="008227F6" w:rsidRDefault="008227F6" w:rsidP="008227F6">
      <w:pPr>
        <w:pStyle w:val="NoSpacing"/>
      </w:pPr>
      <w:r>
        <w:tab/>
      </w:r>
      <w:r>
        <w:tab/>
        <w:t>made a false oath in the Exchequer a tally for £100.</w:t>
      </w:r>
    </w:p>
    <w:p w14:paraId="1E1201E5" w14:textId="77777777" w:rsidR="008227F6" w:rsidRDefault="008227F6" w:rsidP="008227F6">
      <w:pPr>
        <w:pStyle w:val="NoSpacing"/>
      </w:pPr>
      <w:r>
        <w:tab/>
      </w:r>
      <w:r>
        <w:tab/>
        <w:t>(P.R.O. ref. C1/1/159)</w:t>
      </w:r>
    </w:p>
    <w:p w14:paraId="33DF730D" w14:textId="77777777" w:rsidR="008227F6" w:rsidRDefault="008227F6" w:rsidP="008227F6">
      <w:pPr>
        <w:pStyle w:val="NoSpacing"/>
      </w:pPr>
      <w:r>
        <w:t>27 Nov.</w:t>
      </w:r>
      <w:r>
        <w:tab/>
        <w:t>The complaint was dismissed.   (ibid.)</w:t>
      </w:r>
    </w:p>
    <w:p w14:paraId="1E4D90CB" w14:textId="77777777" w:rsidR="008227F6" w:rsidRDefault="008227F6" w:rsidP="008227F6">
      <w:pPr>
        <w:pStyle w:val="NoSpacing"/>
      </w:pPr>
    </w:p>
    <w:p w14:paraId="20B871C6" w14:textId="77777777" w:rsidR="008227F6" w:rsidRDefault="008227F6" w:rsidP="008227F6">
      <w:pPr>
        <w:pStyle w:val="NoSpacing"/>
      </w:pPr>
    </w:p>
    <w:p w14:paraId="5EF16AFB" w14:textId="77777777" w:rsidR="008227F6" w:rsidRDefault="008227F6" w:rsidP="008227F6">
      <w:pPr>
        <w:pStyle w:val="NoSpacing"/>
      </w:pPr>
      <w:r>
        <w:t>19 February 2020</w:t>
      </w:r>
    </w:p>
    <w:p w14:paraId="4D758ECC" w14:textId="77777777" w:rsidR="006B2F86" w:rsidRPr="00E71FC3" w:rsidRDefault="008227F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5BFC19" w14:textId="77777777" w:rsidR="008227F6" w:rsidRDefault="008227F6" w:rsidP="00E71FC3">
      <w:pPr>
        <w:spacing w:after="0" w:line="240" w:lineRule="auto"/>
      </w:pPr>
      <w:r>
        <w:separator/>
      </w:r>
    </w:p>
  </w:endnote>
  <w:endnote w:type="continuationSeparator" w:id="0">
    <w:p w14:paraId="3536DEF0" w14:textId="77777777" w:rsidR="008227F6" w:rsidRDefault="008227F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9AD6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F3FD14" w14:textId="77777777" w:rsidR="008227F6" w:rsidRDefault="008227F6" w:rsidP="00E71FC3">
      <w:pPr>
        <w:spacing w:after="0" w:line="240" w:lineRule="auto"/>
      </w:pPr>
      <w:r>
        <w:separator/>
      </w:r>
    </w:p>
  </w:footnote>
  <w:footnote w:type="continuationSeparator" w:id="0">
    <w:p w14:paraId="674698C6" w14:textId="77777777" w:rsidR="008227F6" w:rsidRDefault="008227F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7F6"/>
    <w:rsid w:val="001A7C09"/>
    <w:rsid w:val="00577BD5"/>
    <w:rsid w:val="00656CBA"/>
    <w:rsid w:val="006A1F77"/>
    <w:rsid w:val="00733BE7"/>
    <w:rsid w:val="008227F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B8515"/>
  <w15:chartTrackingRefBased/>
  <w15:docId w15:val="{C01AFDE7-A100-44C2-9000-80720224D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2020-02-28T19:45:00Z</dcterms:created>
  <dcterms:modified xsi:type="dcterms:W3CDTF">2020-02-28T19:45:00Z</dcterms:modified>
</cp:coreProperties>
</file>