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30654" w:rsidP="00E71FC3">
      <w:pPr>
        <w:pStyle w:val="NoSpacing"/>
      </w:pPr>
      <w:r>
        <w:rPr>
          <w:u w:val="single"/>
        </w:rPr>
        <w:t>R.SLEEPER</w:t>
      </w:r>
      <w:r>
        <w:t xml:space="preserve">        (fl.1454-5)</w:t>
      </w:r>
    </w:p>
    <w:p w:rsidR="00430654" w:rsidRDefault="00430654" w:rsidP="00E71FC3">
      <w:pPr>
        <w:pStyle w:val="NoSpacing"/>
      </w:pPr>
      <w:r>
        <w:t>of Cambridge University.</w:t>
      </w:r>
    </w:p>
    <w:p w:rsidR="00430654" w:rsidRDefault="00430654" w:rsidP="00E71FC3">
      <w:pPr>
        <w:pStyle w:val="NoSpacing"/>
      </w:pPr>
    </w:p>
    <w:p w:rsidR="00430654" w:rsidRDefault="00430654" w:rsidP="00E71FC3">
      <w:pPr>
        <w:pStyle w:val="NoSpacing"/>
      </w:pPr>
    </w:p>
    <w:p w:rsidR="00430654" w:rsidRDefault="00430654" w:rsidP="00E71FC3">
      <w:pPr>
        <w:pStyle w:val="NoSpacing"/>
      </w:pPr>
      <w:r>
        <w:t xml:space="preserve">         1454-5</w:t>
      </w:r>
      <w:r>
        <w:tab/>
        <w:t>B.Can.L.   (Alumni Cantab. vol.1 part 4 p.90)</w:t>
      </w:r>
    </w:p>
    <w:p w:rsidR="00430654" w:rsidRDefault="00430654" w:rsidP="00E71FC3">
      <w:pPr>
        <w:pStyle w:val="NoSpacing"/>
      </w:pPr>
    </w:p>
    <w:p w:rsidR="00430654" w:rsidRDefault="00430654" w:rsidP="00E71FC3">
      <w:pPr>
        <w:pStyle w:val="NoSpacing"/>
      </w:pPr>
    </w:p>
    <w:p w:rsidR="00430654" w:rsidRPr="00430654" w:rsidRDefault="00430654" w:rsidP="00E71FC3">
      <w:pPr>
        <w:pStyle w:val="NoSpacing"/>
      </w:pPr>
      <w:r>
        <w:t>27 June 2017</w:t>
      </w:r>
      <w:bookmarkStart w:id="0" w:name="_GoBack"/>
      <w:bookmarkEnd w:id="0"/>
    </w:p>
    <w:sectPr w:rsidR="00430654" w:rsidRPr="004306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654" w:rsidRDefault="00430654" w:rsidP="00E71FC3">
      <w:pPr>
        <w:spacing w:after="0" w:line="240" w:lineRule="auto"/>
      </w:pPr>
      <w:r>
        <w:separator/>
      </w:r>
    </w:p>
  </w:endnote>
  <w:endnote w:type="continuationSeparator" w:id="0">
    <w:p w:rsidR="00430654" w:rsidRDefault="004306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654" w:rsidRDefault="00430654" w:rsidP="00E71FC3">
      <w:pPr>
        <w:spacing w:after="0" w:line="240" w:lineRule="auto"/>
      </w:pPr>
      <w:r>
        <w:separator/>
      </w:r>
    </w:p>
  </w:footnote>
  <w:footnote w:type="continuationSeparator" w:id="0">
    <w:p w:rsidR="00430654" w:rsidRDefault="004306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54"/>
    <w:rsid w:val="001A7C09"/>
    <w:rsid w:val="004306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0B126"/>
  <w15:chartTrackingRefBased/>
  <w15:docId w15:val="{68EFCCCC-7594-48AE-A002-C3299F4A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2017-06-27T21:00:00Z</dcterms:created>
  <dcterms:modified xsi:type="dcterms:W3CDTF">2017-06-27T21:01:00Z</dcterms:modified>
</cp:coreProperties>
</file>