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5DFC2" w14:textId="6D7A68DE" w:rsidR="00BA00AB" w:rsidRDefault="00C52D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Wylliam SLEE</w:t>
      </w:r>
      <w:r>
        <w:rPr>
          <w:rFonts w:cs="Times New Roman"/>
          <w:szCs w:val="24"/>
        </w:rPr>
        <w:t xml:space="preserve">      (fl.1505)</w:t>
      </w:r>
    </w:p>
    <w:p w14:paraId="0C1601B1" w14:textId="21431D27" w:rsidR="00C52DC2" w:rsidRDefault="00C52D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26C23850" w14:textId="03F7120F" w:rsidR="00C52DC2" w:rsidRDefault="00C52DC2" w:rsidP="009139A6">
      <w:pPr>
        <w:pStyle w:val="NoSpacing"/>
        <w:rPr>
          <w:rFonts w:cs="Times New Roman"/>
          <w:szCs w:val="24"/>
        </w:rPr>
      </w:pPr>
    </w:p>
    <w:p w14:paraId="387C7762" w14:textId="19FCAB58" w:rsidR="00C52DC2" w:rsidRDefault="00C52DC2" w:rsidP="009139A6">
      <w:pPr>
        <w:pStyle w:val="NoSpacing"/>
        <w:rPr>
          <w:rFonts w:cs="Times New Roman"/>
          <w:szCs w:val="24"/>
        </w:rPr>
      </w:pPr>
    </w:p>
    <w:p w14:paraId="0D46000D" w14:textId="6BDEE302" w:rsidR="00C52DC2" w:rsidRDefault="00C52D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</w:t>
      </w:r>
      <w:r>
        <w:rPr>
          <w:rFonts w:cs="Times New Roman"/>
          <w:szCs w:val="24"/>
        </w:rPr>
        <w:tab/>
        <w:t>1505</w:t>
      </w:r>
      <w:r>
        <w:rPr>
          <w:rFonts w:cs="Times New Roman"/>
          <w:szCs w:val="24"/>
        </w:rPr>
        <w:tab/>
        <w:t>He made his Will.    (W.Y.R. p.152)</w:t>
      </w:r>
    </w:p>
    <w:p w14:paraId="60B7AFC6" w14:textId="01DF1613" w:rsidR="00C52DC2" w:rsidRDefault="00C52DC2" w:rsidP="009139A6">
      <w:pPr>
        <w:pStyle w:val="NoSpacing"/>
        <w:rPr>
          <w:rFonts w:cs="Times New Roman"/>
          <w:szCs w:val="24"/>
        </w:rPr>
      </w:pPr>
    </w:p>
    <w:p w14:paraId="665E93E4" w14:textId="555C8C7D" w:rsidR="00C52DC2" w:rsidRDefault="00C52DC2" w:rsidP="009139A6">
      <w:pPr>
        <w:pStyle w:val="NoSpacing"/>
        <w:rPr>
          <w:rFonts w:cs="Times New Roman"/>
          <w:szCs w:val="24"/>
        </w:rPr>
      </w:pPr>
    </w:p>
    <w:p w14:paraId="5A866F26" w14:textId="205A8DE3" w:rsidR="00C52DC2" w:rsidRPr="00C52DC2" w:rsidRDefault="00C52D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2022</w:t>
      </w:r>
    </w:p>
    <w:sectPr w:rsidR="00C52DC2" w:rsidRPr="00C52D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5FF07" w14:textId="77777777" w:rsidR="00C52DC2" w:rsidRDefault="00C52DC2" w:rsidP="009139A6">
      <w:r>
        <w:separator/>
      </w:r>
    </w:p>
  </w:endnote>
  <w:endnote w:type="continuationSeparator" w:id="0">
    <w:p w14:paraId="1A56EBFC" w14:textId="77777777" w:rsidR="00C52DC2" w:rsidRDefault="00C52D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B7A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F65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526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608F2" w14:textId="77777777" w:rsidR="00C52DC2" w:rsidRDefault="00C52DC2" w:rsidP="009139A6">
      <w:r>
        <w:separator/>
      </w:r>
    </w:p>
  </w:footnote>
  <w:footnote w:type="continuationSeparator" w:id="0">
    <w:p w14:paraId="0E5CB715" w14:textId="77777777" w:rsidR="00C52DC2" w:rsidRDefault="00C52D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69D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D3E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21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C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52DC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79CF3"/>
  <w15:chartTrackingRefBased/>
  <w15:docId w15:val="{52EE8D95-77C7-46FD-B794-D40EE4BF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2022-12-05T19:17:00Z</dcterms:created>
  <dcterms:modified xsi:type="dcterms:W3CDTF">2022-12-05T19:19:00Z</dcterms:modified>
</cp:coreProperties>
</file>