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688" w:rsidRDefault="00247688" w:rsidP="00247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SLEE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247688" w:rsidRDefault="00247688" w:rsidP="00247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Bunny, Nottinghamshire.</w:t>
      </w:r>
    </w:p>
    <w:p w:rsidR="00247688" w:rsidRDefault="00247688" w:rsidP="002476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7688" w:rsidRDefault="00247688" w:rsidP="002476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7688" w:rsidRDefault="00247688" w:rsidP="00247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Jun.1418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247688" w:rsidRDefault="00247688" w:rsidP="00247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Sit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FitzWilliam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47688" w:rsidRDefault="00247688" w:rsidP="00247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800B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21-118)</w:t>
      </w:r>
    </w:p>
    <w:p w:rsidR="00247688" w:rsidRDefault="00247688" w:rsidP="002476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7688" w:rsidRDefault="00247688" w:rsidP="002476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47688" w:rsidRDefault="00247688" w:rsidP="002476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November 2015</w:t>
      </w:r>
      <w:bookmarkStart w:id="0" w:name="_GoBack"/>
      <w:bookmarkEnd w:id="0"/>
    </w:p>
    <w:sectPr w:rsidR="00DD5B8A" w:rsidRPr="002476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688" w:rsidRDefault="00247688" w:rsidP="00564E3C">
      <w:pPr>
        <w:spacing w:after="0" w:line="240" w:lineRule="auto"/>
      </w:pPr>
      <w:r>
        <w:separator/>
      </w:r>
    </w:p>
  </w:endnote>
  <w:endnote w:type="continuationSeparator" w:id="0">
    <w:p w:rsidR="00247688" w:rsidRDefault="0024768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47688">
      <w:rPr>
        <w:rFonts w:ascii="Times New Roman" w:hAnsi="Times New Roman" w:cs="Times New Roman"/>
        <w:noProof/>
        <w:sz w:val="24"/>
        <w:szCs w:val="24"/>
      </w:rPr>
      <w:t>29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688" w:rsidRDefault="00247688" w:rsidP="00564E3C">
      <w:pPr>
        <w:spacing w:after="0" w:line="240" w:lineRule="auto"/>
      </w:pPr>
      <w:r>
        <w:separator/>
      </w:r>
    </w:p>
  </w:footnote>
  <w:footnote w:type="continuationSeparator" w:id="0">
    <w:p w:rsidR="00247688" w:rsidRDefault="0024768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688"/>
    <w:rsid w:val="0024768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8BF19"/>
  <w15:chartTrackingRefBased/>
  <w15:docId w15:val="{299717C4-3385-4F4D-BE9A-9650F2F3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476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2015-11-29T20:41:00Z</dcterms:created>
  <dcterms:modified xsi:type="dcterms:W3CDTF">2015-11-29T20:42:00Z</dcterms:modified>
</cp:coreProperties>
</file>