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456D2" w14:textId="7214C3CD" w:rsidR="00E73FD2" w:rsidRDefault="00E73FD2" w:rsidP="00E73FD2">
      <w:pPr>
        <w:pStyle w:val="NoSpacing"/>
      </w:pPr>
      <w:r>
        <w:rPr>
          <w:u w:val="single"/>
        </w:rPr>
        <w:t>William SLEDMERE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d.1425)</w:t>
      </w:r>
    </w:p>
    <w:p w14:paraId="45839BBE" w14:textId="77777777" w:rsidR="00E73FD2" w:rsidRDefault="00E73FD2" w:rsidP="00E73FD2">
      <w:pPr>
        <w:pStyle w:val="NoSpacing"/>
      </w:pPr>
      <w:r>
        <w:t xml:space="preserve">Vicar of </w:t>
      </w:r>
      <w:proofErr w:type="spellStart"/>
      <w:proofErr w:type="gramStart"/>
      <w:r>
        <w:t>St.Andrews</w:t>
      </w:r>
      <w:proofErr w:type="spellEnd"/>
      <w:proofErr w:type="gramEnd"/>
      <w:r>
        <w:t xml:space="preserve">, Kirby </w:t>
      </w:r>
      <w:proofErr w:type="spellStart"/>
      <w:r>
        <w:t>Grindalythe</w:t>
      </w:r>
      <w:proofErr w:type="spellEnd"/>
      <w:r>
        <w:t>, East Riding of Yorkshire.</w:t>
      </w:r>
    </w:p>
    <w:p w14:paraId="64FA9F9D" w14:textId="77777777" w:rsidR="00E73FD2" w:rsidRDefault="00E73FD2" w:rsidP="00E73FD2">
      <w:pPr>
        <w:pStyle w:val="NoSpacing"/>
      </w:pPr>
    </w:p>
    <w:p w14:paraId="7DCA30D5" w14:textId="77777777" w:rsidR="00E73FD2" w:rsidRDefault="00E73FD2" w:rsidP="00E73FD2">
      <w:pPr>
        <w:pStyle w:val="NoSpacing"/>
      </w:pPr>
    </w:p>
    <w:p w14:paraId="50C063AC" w14:textId="3589EB52" w:rsidR="00E73FD2" w:rsidRDefault="00E73FD2" w:rsidP="00E73FD2">
      <w:pPr>
        <w:pStyle w:val="NoSpacing"/>
      </w:pPr>
      <w:r>
        <w:t xml:space="preserve">  7 May1418</w:t>
      </w:r>
      <w:r>
        <w:tab/>
        <w:t>He became Vicar.</w:t>
      </w:r>
    </w:p>
    <w:p w14:paraId="7FBCA6E8" w14:textId="07158AA6" w:rsidR="00E73FD2" w:rsidRDefault="00E73FD2" w:rsidP="00E73FD2">
      <w:pPr>
        <w:pStyle w:val="NoSpacing"/>
      </w:pPr>
      <w:r>
        <w:tab/>
      </w:r>
      <w:r>
        <w:tab/>
        <w:t>(from information in the church)</w:t>
      </w:r>
    </w:p>
    <w:p w14:paraId="6074BE52" w14:textId="16C5FCE9" w:rsidR="00E73FD2" w:rsidRDefault="00E73FD2" w:rsidP="00E73FD2">
      <w:pPr>
        <w:pStyle w:val="NoSpacing"/>
      </w:pPr>
      <w:r>
        <w:t xml:space="preserve">  3 Sep.1425</w:t>
      </w:r>
      <w:r>
        <w:tab/>
        <w:t>He had died by this time.  (ibid.)</w:t>
      </w:r>
      <w:bookmarkStart w:id="0" w:name="_GoBack"/>
      <w:bookmarkEnd w:id="0"/>
    </w:p>
    <w:p w14:paraId="035C01EE" w14:textId="77777777" w:rsidR="00E73FD2" w:rsidRDefault="00E73FD2" w:rsidP="00E73FD2">
      <w:pPr>
        <w:pStyle w:val="NoSpacing"/>
      </w:pPr>
    </w:p>
    <w:p w14:paraId="7BC2AD72" w14:textId="77777777" w:rsidR="00E73FD2" w:rsidRDefault="00E73FD2" w:rsidP="00E73FD2">
      <w:pPr>
        <w:pStyle w:val="NoSpacing"/>
      </w:pPr>
    </w:p>
    <w:p w14:paraId="7684F223" w14:textId="77777777" w:rsidR="00E73FD2" w:rsidRDefault="00E73FD2" w:rsidP="00E73FD2">
      <w:pPr>
        <w:pStyle w:val="NoSpacing"/>
      </w:pPr>
      <w:r>
        <w:t>21 June 2019</w:t>
      </w:r>
    </w:p>
    <w:p w14:paraId="2EC6ACE6" w14:textId="610E5C34" w:rsidR="006B2F86" w:rsidRPr="00E73FD2" w:rsidRDefault="00E73FD2" w:rsidP="00E71FC3">
      <w:pPr>
        <w:pStyle w:val="NoSpacing"/>
      </w:pPr>
    </w:p>
    <w:sectPr w:rsidR="006B2F86" w:rsidRPr="00E73F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8C7C2" w14:textId="77777777" w:rsidR="00E73FD2" w:rsidRDefault="00E73FD2" w:rsidP="00E71FC3">
      <w:pPr>
        <w:spacing w:after="0" w:line="240" w:lineRule="auto"/>
      </w:pPr>
      <w:r>
        <w:separator/>
      </w:r>
    </w:p>
  </w:endnote>
  <w:endnote w:type="continuationSeparator" w:id="0">
    <w:p w14:paraId="5A0EEFFC" w14:textId="77777777" w:rsidR="00E73FD2" w:rsidRDefault="00E73F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9D4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6A5F" w14:textId="77777777" w:rsidR="00E73FD2" w:rsidRDefault="00E73FD2" w:rsidP="00E71FC3">
      <w:pPr>
        <w:spacing w:after="0" w:line="240" w:lineRule="auto"/>
      </w:pPr>
      <w:r>
        <w:separator/>
      </w:r>
    </w:p>
  </w:footnote>
  <w:footnote w:type="continuationSeparator" w:id="0">
    <w:p w14:paraId="0D87D941" w14:textId="77777777" w:rsidR="00E73FD2" w:rsidRDefault="00E73F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D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3FD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B0609"/>
  <w15:chartTrackingRefBased/>
  <w15:docId w15:val="{7E42E42C-37C6-4317-B989-8475DDCC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2019-06-21T16:37:00Z</dcterms:created>
  <dcterms:modified xsi:type="dcterms:W3CDTF">2019-06-21T16:40:00Z</dcterms:modified>
</cp:coreProperties>
</file>