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D894C" w14:textId="4A638352" w:rsidR="00071C4E" w:rsidRDefault="00071C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SLEDMER</w:t>
      </w:r>
      <w:r>
        <w:rPr>
          <w:rFonts w:cs="Times New Roman"/>
          <w:szCs w:val="24"/>
        </w:rPr>
        <w:t xml:space="preserve">      (d.1471)</w:t>
      </w:r>
    </w:p>
    <w:p w14:paraId="66B1CAA9" w14:textId="77B86329" w:rsidR="00071C4E" w:rsidRDefault="00071C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Hull. Widow.</w:t>
      </w:r>
    </w:p>
    <w:p w14:paraId="77C11E6B" w14:textId="46B8D8E5" w:rsidR="00071C4E" w:rsidRDefault="00071C4E" w:rsidP="009139A6">
      <w:pPr>
        <w:pStyle w:val="NoSpacing"/>
        <w:rPr>
          <w:rFonts w:cs="Times New Roman"/>
          <w:szCs w:val="24"/>
        </w:rPr>
      </w:pPr>
    </w:p>
    <w:p w14:paraId="3C65A3EE" w14:textId="224EBA07" w:rsidR="00071C4E" w:rsidRDefault="00071C4E" w:rsidP="009139A6">
      <w:pPr>
        <w:pStyle w:val="NoSpacing"/>
        <w:rPr>
          <w:rFonts w:cs="Times New Roman"/>
          <w:szCs w:val="24"/>
        </w:rPr>
      </w:pPr>
    </w:p>
    <w:p w14:paraId="41436CD8" w14:textId="3CBB666C" w:rsidR="00071C4E" w:rsidRDefault="00071C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Jul.</w:t>
      </w:r>
      <w:r>
        <w:rPr>
          <w:rFonts w:cs="Times New Roman"/>
          <w:szCs w:val="24"/>
        </w:rPr>
        <w:tab/>
        <w:t>1471</w:t>
      </w:r>
      <w:r>
        <w:rPr>
          <w:rFonts w:cs="Times New Roman"/>
          <w:szCs w:val="24"/>
        </w:rPr>
        <w:tab/>
        <w:t>She made her Will.   (W.Y.R. p.152)</w:t>
      </w:r>
    </w:p>
    <w:p w14:paraId="7C55175F" w14:textId="65CECB97" w:rsidR="00071C4E" w:rsidRDefault="00071C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her Will.   (ibid.)</w:t>
      </w:r>
    </w:p>
    <w:p w14:paraId="496553FE" w14:textId="4F5425F1" w:rsidR="00071C4E" w:rsidRDefault="00071C4E" w:rsidP="009139A6">
      <w:pPr>
        <w:pStyle w:val="NoSpacing"/>
        <w:rPr>
          <w:rFonts w:cs="Times New Roman"/>
          <w:szCs w:val="24"/>
        </w:rPr>
      </w:pPr>
    </w:p>
    <w:p w14:paraId="6A407341" w14:textId="4592633F" w:rsidR="00071C4E" w:rsidRDefault="00071C4E" w:rsidP="009139A6">
      <w:pPr>
        <w:pStyle w:val="NoSpacing"/>
        <w:rPr>
          <w:rFonts w:cs="Times New Roman"/>
          <w:szCs w:val="24"/>
        </w:rPr>
      </w:pPr>
    </w:p>
    <w:p w14:paraId="1BF6518A" w14:textId="2AE47F06" w:rsidR="00071C4E" w:rsidRPr="00071C4E" w:rsidRDefault="00071C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2022</w:t>
      </w:r>
    </w:p>
    <w:sectPr w:rsidR="00071C4E" w:rsidRPr="00071C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F7254" w14:textId="77777777" w:rsidR="00071C4E" w:rsidRDefault="00071C4E" w:rsidP="009139A6">
      <w:r>
        <w:separator/>
      </w:r>
    </w:p>
  </w:endnote>
  <w:endnote w:type="continuationSeparator" w:id="0">
    <w:p w14:paraId="3F680B33" w14:textId="77777777" w:rsidR="00071C4E" w:rsidRDefault="00071C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AF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BD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CC9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9A1EF" w14:textId="77777777" w:rsidR="00071C4E" w:rsidRDefault="00071C4E" w:rsidP="009139A6">
      <w:r>
        <w:separator/>
      </w:r>
    </w:p>
  </w:footnote>
  <w:footnote w:type="continuationSeparator" w:id="0">
    <w:p w14:paraId="5812362B" w14:textId="77777777" w:rsidR="00071C4E" w:rsidRDefault="00071C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E3E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3B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260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C4E"/>
    <w:rsid w:val="000666E0"/>
    <w:rsid w:val="00071C4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16C15"/>
  <w15:chartTrackingRefBased/>
  <w15:docId w15:val="{05F306CA-3B84-4D31-8B66-6456C6B8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2022-12-05T19:15:00Z</dcterms:created>
  <dcterms:modified xsi:type="dcterms:W3CDTF">2022-12-05T19:17:00Z</dcterms:modified>
</cp:coreProperties>
</file>