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2DC22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SLEDMARE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7E3C563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8185A48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94C4489" w14:textId="77777777" w:rsidR="00E01D1F" w:rsidRDefault="00E01D1F" w:rsidP="00E01D1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East Riding of Yorkshire the moiety of the taxes of a fifteenth and a tenth which were granted to the King at the last Parliament.</w:t>
      </w:r>
    </w:p>
    <w:p w14:paraId="0DEE2772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046BF491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C922256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D3C17E8" w14:textId="77777777" w:rsidR="00E01D1F" w:rsidRDefault="00E01D1F" w:rsidP="00E01D1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118B86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FAA7E" w14:textId="77777777" w:rsidR="00E01D1F" w:rsidRDefault="00E01D1F" w:rsidP="009139A6">
      <w:r>
        <w:separator/>
      </w:r>
    </w:p>
  </w:endnote>
  <w:endnote w:type="continuationSeparator" w:id="0">
    <w:p w14:paraId="5F284A80" w14:textId="77777777" w:rsidR="00E01D1F" w:rsidRDefault="00E01D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FFF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FB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9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40EE8" w14:textId="77777777" w:rsidR="00E01D1F" w:rsidRDefault="00E01D1F" w:rsidP="009139A6">
      <w:r>
        <w:separator/>
      </w:r>
    </w:p>
  </w:footnote>
  <w:footnote w:type="continuationSeparator" w:id="0">
    <w:p w14:paraId="55CFBADC" w14:textId="77777777" w:rsidR="00E01D1F" w:rsidRDefault="00E01D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009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C5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0F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1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01D1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3F18"/>
  <w15:chartTrackingRefBased/>
  <w15:docId w15:val="{404284F0-E4FE-40C5-97FB-C33EAF29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D1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2024-03-23T08:50:00Z</dcterms:created>
  <dcterms:modified xsi:type="dcterms:W3CDTF">2024-03-23T08:53:00Z</dcterms:modified>
</cp:coreProperties>
</file>