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06A0" w14:textId="6C5D24CE" w:rsidR="00BA00AB" w:rsidRDefault="002342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SLEDDALE (alias SUANDERSON)</w:t>
      </w:r>
      <w:r>
        <w:rPr>
          <w:rFonts w:cs="Times New Roman"/>
          <w:szCs w:val="24"/>
        </w:rPr>
        <w:t xml:space="preserve">        (fl.1484)</w:t>
      </w:r>
    </w:p>
    <w:p w14:paraId="2DDCA5B3" w14:textId="4E1832E8" w:rsidR="002342A0" w:rsidRDefault="002342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Shap, Westmoreland, and late of Scopwick, Lincolnshire.</w:t>
      </w:r>
    </w:p>
    <w:p w14:paraId="071D318F" w14:textId="77777777" w:rsidR="002342A0" w:rsidRDefault="002342A0" w:rsidP="009139A6">
      <w:pPr>
        <w:pStyle w:val="NoSpacing"/>
        <w:rPr>
          <w:rFonts w:cs="Times New Roman"/>
          <w:szCs w:val="24"/>
        </w:rPr>
      </w:pPr>
    </w:p>
    <w:p w14:paraId="3C223F02" w14:textId="77777777" w:rsidR="002342A0" w:rsidRDefault="002342A0" w:rsidP="009139A6">
      <w:pPr>
        <w:pStyle w:val="NoSpacing"/>
        <w:rPr>
          <w:rFonts w:cs="Times New Roman"/>
          <w:szCs w:val="24"/>
        </w:rPr>
      </w:pPr>
    </w:p>
    <w:p w14:paraId="62195B2D" w14:textId="44F409A8" w:rsidR="002342A0" w:rsidRDefault="002342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Feb.1484</w:t>
      </w:r>
      <w:r>
        <w:rPr>
          <w:rFonts w:cs="Times New Roman"/>
          <w:szCs w:val="24"/>
        </w:rPr>
        <w:tab/>
        <w:t>He was granted a general pardon.</w:t>
      </w:r>
    </w:p>
    <w:p w14:paraId="171E8574" w14:textId="77777777" w:rsidR="002342A0" w:rsidRDefault="002342A0" w:rsidP="002342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08F28411" w14:textId="2B81B383" w:rsidR="002342A0" w:rsidRDefault="002342A0" w:rsidP="002342A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3)</w:t>
      </w:r>
    </w:p>
    <w:p w14:paraId="3B8DD126" w14:textId="77777777" w:rsidR="002342A0" w:rsidRDefault="002342A0" w:rsidP="002342A0">
      <w:pPr>
        <w:pStyle w:val="NoSpacing"/>
        <w:rPr>
          <w:rFonts w:cs="Times New Roman"/>
          <w:szCs w:val="24"/>
        </w:rPr>
      </w:pPr>
    </w:p>
    <w:p w14:paraId="131F26AA" w14:textId="77777777" w:rsidR="002342A0" w:rsidRDefault="002342A0" w:rsidP="002342A0">
      <w:pPr>
        <w:pStyle w:val="NoSpacing"/>
        <w:rPr>
          <w:rFonts w:cs="Times New Roman"/>
          <w:szCs w:val="24"/>
        </w:rPr>
      </w:pPr>
    </w:p>
    <w:p w14:paraId="7FB797DF" w14:textId="0ECDC069" w:rsidR="002342A0" w:rsidRPr="007F32B5" w:rsidRDefault="002342A0" w:rsidP="002342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22AF5559" w14:textId="5AC13A3E" w:rsidR="002342A0" w:rsidRPr="002342A0" w:rsidRDefault="002342A0" w:rsidP="009139A6">
      <w:pPr>
        <w:pStyle w:val="NoSpacing"/>
        <w:rPr>
          <w:rFonts w:cs="Times New Roman"/>
          <w:szCs w:val="24"/>
        </w:rPr>
      </w:pPr>
    </w:p>
    <w:sectPr w:rsidR="002342A0" w:rsidRPr="002342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1CDE1" w14:textId="77777777" w:rsidR="002342A0" w:rsidRDefault="002342A0" w:rsidP="009139A6">
      <w:r>
        <w:separator/>
      </w:r>
    </w:p>
  </w:endnote>
  <w:endnote w:type="continuationSeparator" w:id="0">
    <w:p w14:paraId="44EF114A" w14:textId="77777777" w:rsidR="002342A0" w:rsidRDefault="002342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CA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41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59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32F7" w14:textId="77777777" w:rsidR="002342A0" w:rsidRDefault="002342A0" w:rsidP="009139A6">
      <w:r>
        <w:separator/>
      </w:r>
    </w:p>
  </w:footnote>
  <w:footnote w:type="continuationSeparator" w:id="0">
    <w:p w14:paraId="1C8ED72D" w14:textId="77777777" w:rsidR="002342A0" w:rsidRDefault="002342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525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BC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9BA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A0"/>
    <w:rsid w:val="000666E0"/>
    <w:rsid w:val="002342A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4286"/>
  <w15:chartTrackingRefBased/>
  <w15:docId w15:val="{E186B598-3863-4EF0-81F0-7B1220AA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2023-06-12T12:59:00Z</dcterms:created>
  <dcterms:modified xsi:type="dcterms:W3CDTF">2023-06-12T13:04:00Z</dcterms:modified>
</cp:coreProperties>
</file>