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D8" w:rsidRDefault="00DC2DD8" w:rsidP="00DC2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SLAWTER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C2DD8" w:rsidRDefault="00DC2DD8" w:rsidP="00DC2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2DD8" w:rsidRDefault="00DC2DD8" w:rsidP="00DC2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2DD8" w:rsidRDefault="00DC2DD8" w:rsidP="00DC2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Harleston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Norfolk,</w:t>
      </w:r>
    </w:p>
    <w:p w:rsidR="00DC2DD8" w:rsidRDefault="00DC2DD8" w:rsidP="00DC2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C2DD8" w:rsidRDefault="00DC2DD8" w:rsidP="00DC2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41AA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21-55)</w:t>
      </w:r>
    </w:p>
    <w:p w:rsidR="00DC2DD8" w:rsidRDefault="00DC2DD8" w:rsidP="00DC2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2DD8" w:rsidRDefault="00DC2DD8" w:rsidP="00DC2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C2DD8" w:rsidRDefault="00DC2DD8" w:rsidP="00DC2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DC2D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DD8" w:rsidRDefault="00DC2DD8" w:rsidP="00564E3C">
      <w:pPr>
        <w:spacing w:after="0" w:line="240" w:lineRule="auto"/>
      </w:pPr>
      <w:r>
        <w:separator/>
      </w:r>
    </w:p>
  </w:endnote>
  <w:endnote w:type="continuationSeparator" w:id="0">
    <w:p w:rsidR="00DC2DD8" w:rsidRDefault="00DC2DD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2DD8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DD8" w:rsidRDefault="00DC2DD8" w:rsidP="00564E3C">
      <w:pPr>
        <w:spacing w:after="0" w:line="240" w:lineRule="auto"/>
      </w:pPr>
      <w:r>
        <w:separator/>
      </w:r>
    </w:p>
  </w:footnote>
  <w:footnote w:type="continuationSeparator" w:id="0">
    <w:p w:rsidR="00DC2DD8" w:rsidRDefault="00DC2DD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DD8"/>
    <w:rsid w:val="00372DC6"/>
    <w:rsid w:val="00564E3C"/>
    <w:rsid w:val="0064591D"/>
    <w:rsid w:val="00DC2DD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18B79"/>
  <w15:chartTrackingRefBased/>
  <w15:docId w15:val="{50463642-D338-494F-AC4A-6A5C28B6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C2D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2015-10-17T15:59:00Z</dcterms:created>
  <dcterms:modified xsi:type="dcterms:W3CDTF">2015-10-17T15:59:00Z</dcterms:modified>
</cp:coreProperties>
</file>