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635" w:rsidRPr="00842635" w:rsidRDefault="00842635" w:rsidP="0084263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Ralph SLAUGHTER</w:t>
      </w:r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842635" w:rsidRPr="00842635" w:rsidRDefault="00842635" w:rsidP="0084263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Wallington, Norfolk. Husbandman.</w:t>
      </w:r>
    </w:p>
    <w:p w:rsidR="00842635" w:rsidRPr="00842635" w:rsidRDefault="00842635" w:rsidP="0084263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42635" w:rsidRPr="00842635" w:rsidRDefault="00842635" w:rsidP="0084263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42635" w:rsidRPr="00842635" w:rsidRDefault="00842635" w:rsidP="0084263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Nicolasson</w:t>
      </w:r>
      <w:proofErr w:type="spellEnd"/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West Winch(q.v.) brought a plaint of debt against him,</w:t>
      </w:r>
    </w:p>
    <w:p w:rsidR="00842635" w:rsidRPr="00842635" w:rsidRDefault="00842635" w:rsidP="0084263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Colte</w:t>
      </w:r>
      <w:proofErr w:type="spellEnd"/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Tilney(q.v.), Thomas Smyth of Walpole(q.v.), Henry</w:t>
      </w:r>
    </w:p>
    <w:p w:rsidR="00842635" w:rsidRPr="00842635" w:rsidRDefault="00842635" w:rsidP="0084263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Fyssh</w:t>
      </w:r>
      <w:proofErr w:type="spellEnd"/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Outwell</w:t>
      </w:r>
      <w:proofErr w:type="spellEnd"/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and John </w:t>
      </w:r>
      <w:proofErr w:type="spellStart"/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Taillour</w:t>
      </w:r>
      <w:proofErr w:type="spellEnd"/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West Winch(q.v.).</w:t>
      </w:r>
    </w:p>
    <w:p w:rsidR="00842635" w:rsidRPr="00842635" w:rsidRDefault="00842635" w:rsidP="0084263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42635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84263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842635" w:rsidRPr="00842635" w:rsidRDefault="00842635" w:rsidP="0084263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42635" w:rsidRPr="00842635" w:rsidRDefault="00842635" w:rsidP="0084263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42635" w:rsidRPr="00842635" w:rsidRDefault="00842635" w:rsidP="0084263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4263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25 February 2016</w:t>
      </w:r>
    </w:p>
    <w:p w:rsidR="006B2F86" w:rsidRPr="00842635" w:rsidRDefault="0084263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84263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635" w:rsidRDefault="00842635" w:rsidP="00E71FC3">
      <w:pPr>
        <w:spacing w:after="0" w:line="240" w:lineRule="auto"/>
      </w:pPr>
      <w:r>
        <w:separator/>
      </w:r>
    </w:p>
  </w:endnote>
  <w:endnote w:type="continuationSeparator" w:id="0">
    <w:p w:rsidR="00842635" w:rsidRDefault="008426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635" w:rsidRDefault="00842635" w:rsidP="00E71FC3">
      <w:pPr>
        <w:spacing w:after="0" w:line="240" w:lineRule="auto"/>
      </w:pPr>
      <w:r>
        <w:separator/>
      </w:r>
    </w:p>
  </w:footnote>
  <w:footnote w:type="continuationSeparator" w:id="0">
    <w:p w:rsidR="00842635" w:rsidRDefault="008426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635"/>
    <w:rsid w:val="0084263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6E7A90-4050-489E-B9C3-37C61ED56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426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2016-05-05T20:03:00Z</dcterms:created>
  <dcterms:modified xsi:type="dcterms:W3CDTF">2016-05-05T20:04:00Z</dcterms:modified>
</cp:coreProperties>
</file>