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185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SLATTER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38A07BA4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7FB411A0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A15192B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6734BC7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202F043C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6C23DB3" w14:textId="77777777" w:rsidR="008635DF" w:rsidRDefault="008635DF" w:rsidP="008635DF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24C5D5F1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4AD5731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8F6C812" w14:textId="77777777" w:rsidR="008635DF" w:rsidRDefault="008635DF" w:rsidP="008635DF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02E595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A4B3" w14:textId="77777777" w:rsidR="008635DF" w:rsidRDefault="008635DF" w:rsidP="009139A6">
      <w:r>
        <w:separator/>
      </w:r>
    </w:p>
  </w:endnote>
  <w:endnote w:type="continuationSeparator" w:id="0">
    <w:p w14:paraId="64DF9694" w14:textId="77777777" w:rsidR="008635DF" w:rsidRDefault="008635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348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BD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F95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C36EF" w14:textId="77777777" w:rsidR="008635DF" w:rsidRDefault="008635DF" w:rsidP="009139A6">
      <w:r>
        <w:separator/>
      </w:r>
    </w:p>
  </w:footnote>
  <w:footnote w:type="continuationSeparator" w:id="0">
    <w:p w14:paraId="661C5264" w14:textId="77777777" w:rsidR="008635DF" w:rsidRDefault="008635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4F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844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04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5DF"/>
    <w:rsid w:val="000666E0"/>
    <w:rsid w:val="002510B7"/>
    <w:rsid w:val="005C130B"/>
    <w:rsid w:val="00826F5C"/>
    <w:rsid w:val="008635D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9F22"/>
  <w15:chartTrackingRefBased/>
  <w15:docId w15:val="{CB77676B-0608-4465-AF28-0AFF17E2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5D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2023-04-13T20:55:00Z</dcterms:created>
  <dcterms:modified xsi:type="dcterms:W3CDTF">2023-04-13T20:56:00Z</dcterms:modified>
</cp:coreProperties>
</file>