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DE0A6" w14:textId="77777777" w:rsidR="005E7ACB" w:rsidRDefault="005E7ACB" w:rsidP="005E7ACB">
      <w:pPr>
        <w:pStyle w:val="NoSpacing"/>
      </w:pPr>
      <w:r>
        <w:rPr>
          <w:u w:val="single"/>
        </w:rPr>
        <w:t>William SLATER</w:t>
      </w:r>
      <w:r>
        <w:t xml:space="preserve">        </w:t>
      </w:r>
      <w:r>
        <w:t>(fl.1477)</w:t>
      </w:r>
    </w:p>
    <w:p w14:paraId="0710465B" w14:textId="77777777" w:rsidR="005E7ACB" w:rsidRDefault="005E7ACB" w:rsidP="005E7ACB">
      <w:pPr>
        <w:pStyle w:val="NoSpacing"/>
      </w:pPr>
      <w:r>
        <w:t xml:space="preserve">of </w:t>
      </w:r>
      <w:proofErr w:type="spellStart"/>
      <w:r>
        <w:t>Jervaulx</w:t>
      </w:r>
      <w:proofErr w:type="spellEnd"/>
      <w:r>
        <w:t xml:space="preserve"> Abbey, North Riding of Yorkshire.</w:t>
      </w:r>
    </w:p>
    <w:p w14:paraId="1667C2E4" w14:textId="77777777" w:rsidR="005E7ACB" w:rsidRDefault="005E7ACB" w:rsidP="005E7ACB">
      <w:pPr>
        <w:pStyle w:val="NoSpacing"/>
      </w:pPr>
    </w:p>
    <w:p w14:paraId="25AC504A" w14:textId="77777777" w:rsidR="005E7ACB" w:rsidRDefault="005E7ACB" w:rsidP="005E7ACB">
      <w:pPr>
        <w:pStyle w:val="NoSpacing"/>
      </w:pPr>
    </w:p>
    <w:p w14:paraId="5E90E7D8" w14:textId="77777777" w:rsidR="005E7ACB" w:rsidRDefault="005E7ACB" w:rsidP="005E7ACB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781B35D0" w14:textId="77777777" w:rsidR="005E7ACB" w:rsidRDefault="005E7ACB" w:rsidP="005E7ACB">
      <w:pPr>
        <w:pStyle w:val="NoSpacing"/>
      </w:pPr>
      <w:r>
        <w:tab/>
      </w:r>
      <w:r>
        <w:tab/>
        <w:t>York, by William Egremont, Bishop of Dromore(q.v.).</w:t>
      </w:r>
    </w:p>
    <w:p w14:paraId="46EC5F6D" w14:textId="77777777" w:rsidR="005E7ACB" w:rsidRDefault="005E7ACB" w:rsidP="005E7ACB">
      <w:pPr>
        <w:pStyle w:val="NoSpacing"/>
      </w:pPr>
      <w:r>
        <w:tab/>
      </w:r>
      <w:r>
        <w:tab/>
        <w:t>(“York Clergy Ordinations 1475-1500” ed. David M. Smith p.30)</w:t>
      </w:r>
    </w:p>
    <w:p w14:paraId="7515C3F8" w14:textId="77777777" w:rsidR="005E7ACB" w:rsidRDefault="005E7ACB" w:rsidP="005E7ACB">
      <w:pPr>
        <w:pStyle w:val="NoSpacing"/>
      </w:pPr>
    </w:p>
    <w:p w14:paraId="5F0BE618" w14:textId="77777777" w:rsidR="005E7ACB" w:rsidRDefault="005E7ACB" w:rsidP="005E7ACB">
      <w:pPr>
        <w:pStyle w:val="NoSpacing"/>
      </w:pPr>
    </w:p>
    <w:p w14:paraId="66872139" w14:textId="77777777" w:rsidR="005E7ACB" w:rsidRDefault="005E7ACB" w:rsidP="005E7ACB">
      <w:pPr>
        <w:pStyle w:val="NoSpacing"/>
      </w:pPr>
      <w:r>
        <w:t>5 November 2019</w:t>
      </w:r>
    </w:p>
    <w:p w14:paraId="2A4AE20D" w14:textId="13F013A2" w:rsidR="006B2F86" w:rsidRPr="005E7ACB" w:rsidRDefault="005E7ACB" w:rsidP="00E71FC3">
      <w:pPr>
        <w:pStyle w:val="NoSpacing"/>
      </w:pPr>
      <w:bookmarkStart w:id="0" w:name="_GoBack"/>
      <w:bookmarkEnd w:id="0"/>
    </w:p>
    <w:sectPr w:rsidR="006B2F86" w:rsidRPr="005E7A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CD08D" w14:textId="77777777" w:rsidR="005E7ACB" w:rsidRDefault="005E7ACB" w:rsidP="00E71FC3">
      <w:pPr>
        <w:spacing w:after="0" w:line="240" w:lineRule="auto"/>
      </w:pPr>
      <w:r>
        <w:separator/>
      </w:r>
    </w:p>
  </w:endnote>
  <w:endnote w:type="continuationSeparator" w:id="0">
    <w:p w14:paraId="4FD5EB6B" w14:textId="77777777" w:rsidR="005E7ACB" w:rsidRDefault="005E7A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5C6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D0EFC" w14:textId="77777777" w:rsidR="005E7ACB" w:rsidRDefault="005E7ACB" w:rsidP="00E71FC3">
      <w:pPr>
        <w:spacing w:after="0" w:line="240" w:lineRule="auto"/>
      </w:pPr>
      <w:r>
        <w:separator/>
      </w:r>
    </w:p>
  </w:footnote>
  <w:footnote w:type="continuationSeparator" w:id="0">
    <w:p w14:paraId="79F93138" w14:textId="77777777" w:rsidR="005E7ACB" w:rsidRDefault="005E7A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CB"/>
    <w:rsid w:val="001A7C09"/>
    <w:rsid w:val="00577BD5"/>
    <w:rsid w:val="005E7AC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751D"/>
  <w15:chartTrackingRefBased/>
  <w15:docId w15:val="{B462A603-4F97-44A1-9B81-4BD00508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2019-11-05T20:59:00Z</dcterms:created>
  <dcterms:modified xsi:type="dcterms:W3CDTF">2019-11-05T21:01:00Z</dcterms:modified>
</cp:coreProperties>
</file>