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41" w:rsidRPr="00E77870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SLATER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Merchant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A41" w:rsidRDefault="00B86A41" w:rsidP="00B86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A41" w:rsidRDefault="00B86A41" w:rsidP="00564E3C">
      <w:pPr>
        <w:spacing w:after="0" w:line="240" w:lineRule="auto"/>
      </w:pPr>
      <w:r>
        <w:separator/>
      </w:r>
    </w:p>
  </w:endnote>
  <w:endnote w:type="continuationSeparator" w:id="0">
    <w:p w:rsidR="00B86A41" w:rsidRDefault="00B86A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6A41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A41" w:rsidRDefault="00B86A41" w:rsidP="00564E3C">
      <w:pPr>
        <w:spacing w:after="0" w:line="240" w:lineRule="auto"/>
      </w:pPr>
      <w:r>
        <w:separator/>
      </w:r>
    </w:p>
  </w:footnote>
  <w:footnote w:type="continuationSeparator" w:id="0">
    <w:p w:rsidR="00B86A41" w:rsidRDefault="00B86A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41"/>
    <w:rsid w:val="00372DC6"/>
    <w:rsid w:val="00564E3C"/>
    <w:rsid w:val="0064591D"/>
    <w:rsid w:val="00B86A4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9AFFF-97A0-4A69-BB09-C462279A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2015-10-27T22:19:00Z</dcterms:created>
  <dcterms:modified xsi:type="dcterms:W3CDTF">2015-10-27T22:20:00Z</dcterms:modified>
</cp:coreProperties>
</file>