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590AF" w14:textId="327BA6BA" w:rsidR="00BA00AB" w:rsidRDefault="00A646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SLATER</w:t>
      </w:r>
      <w:r>
        <w:rPr>
          <w:rFonts w:cs="Times New Roman"/>
          <w:szCs w:val="24"/>
        </w:rPr>
        <w:t xml:space="preserve">      (d.1503)</w:t>
      </w:r>
    </w:p>
    <w:p w14:paraId="4CB80888" w14:textId="5E673C22" w:rsidR="00A6469B" w:rsidRDefault="00A646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Widmerpool.</w:t>
      </w:r>
    </w:p>
    <w:p w14:paraId="397ADCD6" w14:textId="3976DA94" w:rsidR="00A6469B" w:rsidRDefault="00A6469B" w:rsidP="009139A6">
      <w:pPr>
        <w:pStyle w:val="NoSpacing"/>
        <w:rPr>
          <w:rFonts w:cs="Times New Roman"/>
          <w:szCs w:val="24"/>
        </w:rPr>
      </w:pPr>
    </w:p>
    <w:p w14:paraId="1FAC3BA1" w14:textId="2D785D7D" w:rsidR="00A6469B" w:rsidRDefault="00A6469B" w:rsidP="009139A6">
      <w:pPr>
        <w:pStyle w:val="NoSpacing"/>
        <w:rPr>
          <w:rFonts w:cs="Times New Roman"/>
          <w:szCs w:val="24"/>
        </w:rPr>
      </w:pPr>
    </w:p>
    <w:p w14:paraId="7DA7619E" w14:textId="477BEC0B" w:rsidR="00A6469B" w:rsidRDefault="00A646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Apr.1503</w:t>
      </w:r>
      <w:r>
        <w:rPr>
          <w:rFonts w:cs="Times New Roman"/>
          <w:szCs w:val="24"/>
        </w:rPr>
        <w:tab/>
        <w:t>He made his Will.   (W.Y.R. p.152)</w:t>
      </w:r>
    </w:p>
    <w:p w14:paraId="781B45F3" w14:textId="572BACC6" w:rsidR="00A6469B" w:rsidRDefault="00A646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</w:t>
      </w:r>
      <w:r>
        <w:rPr>
          <w:rFonts w:cs="Times New Roman"/>
          <w:szCs w:val="24"/>
        </w:rPr>
        <w:tab/>
        <w:t>Probate of his Will.   (ibid.)</w:t>
      </w:r>
    </w:p>
    <w:p w14:paraId="4190127A" w14:textId="4F21B766" w:rsidR="00A6469B" w:rsidRDefault="00A6469B" w:rsidP="009139A6">
      <w:pPr>
        <w:pStyle w:val="NoSpacing"/>
        <w:rPr>
          <w:rFonts w:cs="Times New Roman"/>
          <w:szCs w:val="24"/>
        </w:rPr>
      </w:pPr>
    </w:p>
    <w:p w14:paraId="5B859F2B" w14:textId="303809AA" w:rsidR="00A6469B" w:rsidRDefault="00A6469B" w:rsidP="009139A6">
      <w:pPr>
        <w:pStyle w:val="NoSpacing"/>
        <w:rPr>
          <w:rFonts w:cs="Times New Roman"/>
          <w:szCs w:val="24"/>
        </w:rPr>
      </w:pPr>
    </w:p>
    <w:p w14:paraId="70D79ED0" w14:textId="0BB1D4B2" w:rsidR="00A6469B" w:rsidRPr="00A6469B" w:rsidRDefault="00A646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2022</w:t>
      </w:r>
    </w:p>
    <w:sectPr w:rsidR="00A6469B" w:rsidRPr="00A64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5F586" w14:textId="77777777" w:rsidR="00A6469B" w:rsidRDefault="00A6469B" w:rsidP="009139A6">
      <w:r>
        <w:separator/>
      </w:r>
    </w:p>
  </w:endnote>
  <w:endnote w:type="continuationSeparator" w:id="0">
    <w:p w14:paraId="7C3A76F0" w14:textId="77777777" w:rsidR="00A6469B" w:rsidRDefault="00A646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A0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F3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C84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C7C37" w14:textId="77777777" w:rsidR="00A6469B" w:rsidRDefault="00A6469B" w:rsidP="009139A6">
      <w:r>
        <w:separator/>
      </w:r>
    </w:p>
  </w:footnote>
  <w:footnote w:type="continuationSeparator" w:id="0">
    <w:p w14:paraId="533A86A7" w14:textId="77777777" w:rsidR="00A6469B" w:rsidRDefault="00A646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B8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21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DB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9B"/>
    <w:rsid w:val="000666E0"/>
    <w:rsid w:val="002510B7"/>
    <w:rsid w:val="005C130B"/>
    <w:rsid w:val="00826F5C"/>
    <w:rsid w:val="009139A6"/>
    <w:rsid w:val="009448BB"/>
    <w:rsid w:val="00947624"/>
    <w:rsid w:val="00A3176C"/>
    <w:rsid w:val="00A6469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1786"/>
  <w15:chartTrackingRefBased/>
  <w15:docId w15:val="{B3346F67-E92E-4C87-B57B-9D391969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2022-11-30T20:50:00Z</dcterms:created>
  <dcterms:modified xsi:type="dcterms:W3CDTF">2022-11-30T20:52:00Z</dcterms:modified>
</cp:coreProperties>
</file>