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C11A2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SLATER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14:paraId="11BD6F1D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</w:p>
    <w:p w14:paraId="2B5C575F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</w:p>
    <w:p w14:paraId="109094F5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God-daughter of Johanna Overton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5AF2C62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p.179)</w:t>
      </w:r>
    </w:p>
    <w:p w14:paraId="7C4679F9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</w:p>
    <w:p w14:paraId="36C24583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</w:p>
    <w:p w14:paraId="55F17666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>She was bequeathed a bushel of barley in Johanna Overton’s Will.   (ibid.)</w:t>
      </w:r>
    </w:p>
    <w:p w14:paraId="2B580FA8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6C5D6962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</w:p>
    <w:p w14:paraId="56A0CE22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</w:p>
    <w:p w14:paraId="7210E02A" w14:textId="77777777" w:rsidR="001B4E32" w:rsidRDefault="001B4E32" w:rsidP="001B4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2021</w:t>
      </w:r>
    </w:p>
    <w:p w14:paraId="7140D6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9D483" w14:textId="77777777" w:rsidR="001B4E32" w:rsidRDefault="001B4E32" w:rsidP="009139A6">
      <w:r>
        <w:separator/>
      </w:r>
    </w:p>
  </w:endnote>
  <w:endnote w:type="continuationSeparator" w:id="0">
    <w:p w14:paraId="70178583" w14:textId="77777777" w:rsidR="001B4E32" w:rsidRDefault="001B4E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EF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8A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CC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C499D" w14:textId="77777777" w:rsidR="001B4E32" w:rsidRDefault="001B4E32" w:rsidP="009139A6">
      <w:r>
        <w:separator/>
      </w:r>
    </w:p>
  </w:footnote>
  <w:footnote w:type="continuationSeparator" w:id="0">
    <w:p w14:paraId="0EE056E5" w14:textId="77777777" w:rsidR="001B4E32" w:rsidRDefault="001B4E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0B6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D7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4D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32"/>
    <w:rsid w:val="000666E0"/>
    <w:rsid w:val="001B4E3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6D438"/>
  <w15:chartTrackingRefBased/>
  <w15:docId w15:val="{3808ABC7-98EE-406A-8355-AEC857A4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E3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2021-08-10T19:31:00Z</dcterms:created>
  <dcterms:modified xsi:type="dcterms:W3CDTF">2021-08-10T19:31:00Z</dcterms:modified>
</cp:coreProperties>
</file>