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9DA09" w14:textId="77777777" w:rsidR="00DB3E24" w:rsidRDefault="00DB3E24" w:rsidP="00DB3E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SLAPTON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6D5E71D8" w14:textId="77777777" w:rsidR="00DB3E24" w:rsidRDefault="00DB3E24" w:rsidP="00DB3E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Leighton Buzzard, Bedfordshire. Yeoman.</w:t>
      </w:r>
    </w:p>
    <w:p w14:paraId="5B425EEF" w14:textId="77777777" w:rsidR="00DB3E24" w:rsidRDefault="00DB3E24" w:rsidP="00DB3E24">
      <w:pPr>
        <w:pStyle w:val="NoSpacing"/>
        <w:rPr>
          <w:rFonts w:cs="Times New Roman"/>
          <w:szCs w:val="24"/>
        </w:rPr>
      </w:pPr>
    </w:p>
    <w:p w14:paraId="1C40CD38" w14:textId="77777777" w:rsidR="00DB3E24" w:rsidRDefault="00DB3E24" w:rsidP="00DB3E24">
      <w:pPr>
        <w:pStyle w:val="NoSpacing"/>
        <w:rPr>
          <w:rFonts w:cs="Times New Roman"/>
          <w:szCs w:val="24"/>
        </w:rPr>
      </w:pPr>
    </w:p>
    <w:p w14:paraId="7D0DA160" w14:textId="77777777" w:rsidR="00DB3E24" w:rsidRDefault="00DB3E24" w:rsidP="00DB3E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John Walpole of London, brasier(q.v.), brought a plaint of debt against him and</w:t>
      </w:r>
    </w:p>
    <w:p w14:paraId="0EF4DD62" w14:textId="77777777" w:rsidR="00DB3E24" w:rsidRDefault="00DB3E24" w:rsidP="00DB3E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John Markham of Leighton Buzzard(q.v.), as the executors of William</w:t>
      </w:r>
    </w:p>
    <w:p w14:paraId="62DDB5AB" w14:textId="77777777" w:rsidR="00DB3E24" w:rsidRDefault="00DB3E24" w:rsidP="00DB3E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Lounde of Leighton Buzzard, brasier(q.v.).</w:t>
      </w:r>
    </w:p>
    <w:p w14:paraId="6E8F3C62" w14:textId="77777777" w:rsidR="00DB3E24" w:rsidRDefault="00DB3E24" w:rsidP="00DB3E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12BE8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080C5E96" w14:textId="77777777" w:rsidR="00DB3E24" w:rsidRDefault="00DB3E24" w:rsidP="00DB3E24">
      <w:pPr>
        <w:pStyle w:val="NoSpacing"/>
        <w:rPr>
          <w:rFonts w:cs="Times New Roman"/>
          <w:szCs w:val="24"/>
        </w:rPr>
      </w:pPr>
    </w:p>
    <w:p w14:paraId="5D955205" w14:textId="77777777" w:rsidR="00DB3E24" w:rsidRDefault="00DB3E24" w:rsidP="00DB3E24">
      <w:pPr>
        <w:pStyle w:val="NoSpacing"/>
        <w:rPr>
          <w:rFonts w:cs="Times New Roman"/>
          <w:szCs w:val="24"/>
        </w:rPr>
      </w:pPr>
    </w:p>
    <w:p w14:paraId="44786621" w14:textId="77777777" w:rsidR="00DB3E24" w:rsidRDefault="00DB3E24" w:rsidP="00DB3E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July 2023</w:t>
      </w:r>
    </w:p>
    <w:p w14:paraId="737CF4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816D2" w14:textId="77777777" w:rsidR="00DB3E24" w:rsidRDefault="00DB3E24" w:rsidP="009139A6">
      <w:r>
        <w:separator/>
      </w:r>
    </w:p>
  </w:endnote>
  <w:endnote w:type="continuationSeparator" w:id="0">
    <w:p w14:paraId="1A0DC61A" w14:textId="77777777" w:rsidR="00DB3E24" w:rsidRDefault="00DB3E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F7F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A8B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608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048ED" w14:textId="77777777" w:rsidR="00DB3E24" w:rsidRDefault="00DB3E24" w:rsidP="009139A6">
      <w:r>
        <w:separator/>
      </w:r>
    </w:p>
  </w:footnote>
  <w:footnote w:type="continuationSeparator" w:id="0">
    <w:p w14:paraId="42386FD8" w14:textId="77777777" w:rsidR="00DB3E24" w:rsidRDefault="00DB3E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965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272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D69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E2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B3E2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8D77D"/>
  <w15:chartTrackingRefBased/>
  <w15:docId w15:val="{BD640ABC-2F40-4828-90C5-00905CB9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B3E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2023-08-30T17:37:00Z</dcterms:created>
  <dcterms:modified xsi:type="dcterms:W3CDTF">2023-08-30T17:37:00Z</dcterms:modified>
</cp:coreProperties>
</file>