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E74" w:rsidRDefault="00FB7E74" w:rsidP="00FB7E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SLAPTON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FB7E74" w:rsidRDefault="00FB7E74" w:rsidP="00FB7E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7E74" w:rsidRDefault="00FB7E74" w:rsidP="00FB7E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7E74" w:rsidRDefault="00FB7E74" w:rsidP="00FB7E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Westminster into</w:t>
      </w:r>
    </w:p>
    <w:p w:rsidR="00FB7E74" w:rsidRDefault="00FB7E74" w:rsidP="00FB7E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land of the late Alice </w:t>
      </w:r>
      <w:proofErr w:type="spellStart"/>
      <w:r>
        <w:rPr>
          <w:rFonts w:ascii="Times New Roman" w:hAnsi="Times New Roman" w:cs="Times New Roman"/>
          <w:sz w:val="24"/>
          <w:szCs w:val="24"/>
        </w:rPr>
        <w:t>Leget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FB7E74" w:rsidRDefault="00FB7E74" w:rsidP="00FB7E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21-384)</w:t>
      </w:r>
    </w:p>
    <w:p w:rsidR="00FB7E74" w:rsidRDefault="00FB7E74" w:rsidP="00FB7E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7E74" w:rsidRDefault="00FB7E74" w:rsidP="00FB7E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FB7E74" w:rsidRDefault="00FB7E74" w:rsidP="00FB7E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April 2016</w:t>
      </w:r>
      <w:bookmarkStart w:id="0" w:name="_GoBack"/>
      <w:bookmarkEnd w:id="0"/>
    </w:p>
    <w:sectPr w:rsidR="006B2F86" w:rsidRPr="00FB7E7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E74" w:rsidRDefault="00FB7E74" w:rsidP="00E71FC3">
      <w:pPr>
        <w:spacing w:after="0" w:line="240" w:lineRule="auto"/>
      </w:pPr>
      <w:r>
        <w:separator/>
      </w:r>
    </w:p>
  </w:endnote>
  <w:endnote w:type="continuationSeparator" w:id="0">
    <w:p w:rsidR="00FB7E74" w:rsidRDefault="00FB7E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E74" w:rsidRDefault="00FB7E74" w:rsidP="00E71FC3">
      <w:pPr>
        <w:spacing w:after="0" w:line="240" w:lineRule="auto"/>
      </w:pPr>
      <w:r>
        <w:separator/>
      </w:r>
    </w:p>
  </w:footnote>
  <w:footnote w:type="continuationSeparator" w:id="0">
    <w:p w:rsidR="00FB7E74" w:rsidRDefault="00FB7E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E74"/>
    <w:rsid w:val="00AB52E8"/>
    <w:rsid w:val="00B16D3F"/>
    <w:rsid w:val="00E71FC3"/>
    <w:rsid w:val="00EF4813"/>
    <w:rsid w:val="00FB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6BB27"/>
  <w15:chartTrackingRefBased/>
  <w15:docId w15:val="{AAB50691-5462-433A-87A0-E4B442D8D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2016-04-30T20:10:00Z</dcterms:created>
  <dcterms:modified xsi:type="dcterms:W3CDTF">2016-04-30T20:13:00Z</dcterms:modified>
</cp:coreProperties>
</file>