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145B" w:rsidRDefault="00F2145B" w:rsidP="00F214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SLAPTON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F2145B" w:rsidRDefault="00F2145B" w:rsidP="00F214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2145B" w:rsidRDefault="00F2145B" w:rsidP="00F214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41711" w:rsidRDefault="00441711" w:rsidP="00441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Oct.1420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Shoreditch,</w:t>
      </w:r>
    </w:p>
    <w:p w:rsidR="00441711" w:rsidRDefault="00441711" w:rsidP="00441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Middlesex, into land of the late Philip </w:t>
      </w:r>
      <w:proofErr w:type="spellStart"/>
      <w:r>
        <w:rPr>
          <w:rFonts w:ascii="Times New Roman" w:hAnsi="Times New Roman" w:cs="Times New Roman"/>
          <w:sz w:val="24"/>
          <w:szCs w:val="24"/>
        </w:rPr>
        <w:t>Bokilton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441711" w:rsidRDefault="00441711" w:rsidP="00441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1132EF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21-465)</w:t>
      </w:r>
    </w:p>
    <w:p w:rsidR="00F2145B" w:rsidRDefault="00F2145B" w:rsidP="00F214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Nov.1420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Shoreditch into land</w:t>
      </w:r>
    </w:p>
    <w:p w:rsidR="00F2145B" w:rsidRDefault="00F2145B" w:rsidP="00F214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Margaret Mutton(q.v.).</w:t>
      </w:r>
    </w:p>
    <w:p w:rsidR="00F2145B" w:rsidRDefault="00F2145B" w:rsidP="00F214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21-391)</w:t>
      </w:r>
    </w:p>
    <w:p w:rsidR="00441711" w:rsidRDefault="00441711" w:rsidP="00F214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2145B" w:rsidRDefault="00F2145B" w:rsidP="00F214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2145B" w:rsidRDefault="00F2145B" w:rsidP="00F214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2145B" w:rsidRDefault="00F2145B" w:rsidP="00F214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May 2016</w:t>
      </w:r>
    </w:p>
    <w:p w:rsidR="00441711" w:rsidRPr="00C16AC9" w:rsidRDefault="00441711" w:rsidP="00F214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October 2016</w:t>
      </w:r>
      <w:bookmarkStart w:id="0" w:name="_GoBack"/>
      <w:bookmarkEnd w:id="0"/>
    </w:p>
    <w:p w:rsidR="006B2F86" w:rsidRPr="00F2145B" w:rsidRDefault="0044171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F2145B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145B" w:rsidRDefault="00F2145B" w:rsidP="00E71FC3">
      <w:pPr>
        <w:spacing w:after="0" w:line="240" w:lineRule="auto"/>
      </w:pPr>
      <w:r>
        <w:separator/>
      </w:r>
    </w:p>
  </w:endnote>
  <w:endnote w:type="continuationSeparator" w:id="0">
    <w:p w:rsidR="00F2145B" w:rsidRDefault="00F2145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145B" w:rsidRDefault="00F2145B" w:rsidP="00E71FC3">
      <w:pPr>
        <w:spacing w:after="0" w:line="240" w:lineRule="auto"/>
      </w:pPr>
      <w:r>
        <w:separator/>
      </w:r>
    </w:p>
  </w:footnote>
  <w:footnote w:type="continuationSeparator" w:id="0">
    <w:p w:rsidR="00F2145B" w:rsidRDefault="00F2145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45B"/>
    <w:rsid w:val="00441711"/>
    <w:rsid w:val="00AB52E8"/>
    <w:rsid w:val="00B16D3F"/>
    <w:rsid w:val="00E71FC3"/>
    <w:rsid w:val="00EF4813"/>
    <w:rsid w:val="00F21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8018D"/>
  <w15:chartTrackingRefBased/>
  <w15:docId w15:val="{914FC365-C43A-48A8-AFFD-C9726A844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44171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2016-05-09T21:21:00Z</dcterms:created>
  <dcterms:modified xsi:type="dcterms:W3CDTF">2016-10-18T09:07:00Z</dcterms:modified>
</cp:coreProperties>
</file>