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FCE" w:rsidRDefault="00234FCE" w:rsidP="00234FCE">
      <w:pPr>
        <w:pStyle w:val="NoSpacing"/>
      </w:pPr>
      <w:r>
        <w:rPr>
          <w:u w:val="single"/>
        </w:rPr>
        <w:t>Simon SLAPPE</w:t>
      </w:r>
      <w:r>
        <w:t xml:space="preserve">       (</w:t>
      </w:r>
      <w:r>
        <w:t>d</w:t>
      </w:r>
      <w:bookmarkStart w:id="0" w:name="_GoBack"/>
      <w:bookmarkEnd w:id="0"/>
      <w:r>
        <w:t>.1502)</w:t>
      </w:r>
    </w:p>
    <w:p w:rsidR="00234FCE" w:rsidRDefault="00234FCE" w:rsidP="00234FCE">
      <w:pPr>
        <w:pStyle w:val="NoSpacing"/>
      </w:pPr>
      <w:proofErr w:type="gramStart"/>
      <w:r>
        <w:t>of</w:t>
      </w:r>
      <w:proofErr w:type="gramEnd"/>
      <w:r>
        <w:t xml:space="preserve"> Dunham, Norfolk.</w:t>
      </w:r>
    </w:p>
    <w:p w:rsidR="00234FCE" w:rsidRDefault="00234FCE" w:rsidP="00234FCE">
      <w:pPr>
        <w:pStyle w:val="NoSpacing"/>
      </w:pPr>
    </w:p>
    <w:p w:rsidR="00234FCE" w:rsidRDefault="00234FCE" w:rsidP="00234FCE">
      <w:pPr>
        <w:pStyle w:val="NoSpacing"/>
      </w:pPr>
    </w:p>
    <w:p w:rsidR="00234FCE" w:rsidRDefault="00234FCE" w:rsidP="00234FCE">
      <w:pPr>
        <w:pStyle w:val="NoSpacing"/>
      </w:pPr>
      <w:r>
        <w:tab/>
        <w:t>1502</w:t>
      </w:r>
      <w:r>
        <w:tab/>
        <w:t xml:space="preserve">Administration of his goods and </w:t>
      </w:r>
      <w:proofErr w:type="spellStart"/>
      <w:r>
        <w:t>posssessions</w:t>
      </w:r>
      <w:proofErr w:type="spellEnd"/>
      <w:r>
        <w:t xml:space="preserve"> was granted.</w:t>
      </w:r>
    </w:p>
    <w:p w:rsidR="00234FCE" w:rsidRDefault="00234FCE" w:rsidP="00234FCE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213)</w:t>
      </w:r>
    </w:p>
    <w:p w:rsidR="00234FCE" w:rsidRDefault="00234FCE" w:rsidP="00234FCE">
      <w:pPr>
        <w:pStyle w:val="NoSpacing"/>
      </w:pPr>
    </w:p>
    <w:p w:rsidR="00234FCE" w:rsidRDefault="00234FCE" w:rsidP="00234FCE">
      <w:pPr>
        <w:pStyle w:val="NoSpacing"/>
      </w:pPr>
    </w:p>
    <w:p w:rsidR="00234FCE" w:rsidRDefault="00234FCE" w:rsidP="00234FCE">
      <w:pPr>
        <w:pStyle w:val="NoSpacing"/>
      </w:pPr>
      <w:r>
        <w:t>17 June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FCE" w:rsidRDefault="00234FCE" w:rsidP="00920DE3">
      <w:pPr>
        <w:spacing w:after="0" w:line="240" w:lineRule="auto"/>
      </w:pPr>
      <w:r>
        <w:separator/>
      </w:r>
    </w:p>
  </w:endnote>
  <w:endnote w:type="continuationSeparator" w:id="0">
    <w:p w:rsidR="00234FCE" w:rsidRDefault="00234F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FCE" w:rsidRDefault="00234FCE" w:rsidP="00920DE3">
      <w:pPr>
        <w:spacing w:after="0" w:line="240" w:lineRule="auto"/>
      </w:pPr>
      <w:r>
        <w:separator/>
      </w:r>
    </w:p>
  </w:footnote>
  <w:footnote w:type="continuationSeparator" w:id="0">
    <w:p w:rsidR="00234FCE" w:rsidRDefault="00234F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CE"/>
    <w:rsid w:val="00120749"/>
    <w:rsid w:val="00234FC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34F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34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2015-07-21T20:17:00Z</dcterms:created>
  <dcterms:modified xsi:type="dcterms:W3CDTF">2015-07-21T20:17:00Z</dcterms:modified>
</cp:coreProperties>
</file>