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2CE71" w14:textId="77777777" w:rsidR="00B0280E" w:rsidRDefault="00B0280E" w:rsidP="00B0280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SLAPER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fl.1446)</w:t>
      </w:r>
    </w:p>
    <w:p w14:paraId="33269A8C" w14:textId="77777777" w:rsidR="00B0280E" w:rsidRDefault="00B0280E" w:rsidP="00B0280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Norwich. Clerk.</w:t>
      </w:r>
    </w:p>
    <w:p w14:paraId="6B03AA00" w14:textId="77777777" w:rsidR="00B0280E" w:rsidRDefault="00B0280E" w:rsidP="00B0280E">
      <w:pPr>
        <w:pStyle w:val="NoSpacing"/>
        <w:jc w:val="both"/>
        <w:rPr>
          <w:rFonts w:cs="Times New Roman"/>
          <w:szCs w:val="24"/>
        </w:rPr>
      </w:pPr>
    </w:p>
    <w:p w14:paraId="069DA43C" w14:textId="77777777" w:rsidR="00B0280E" w:rsidRDefault="00B0280E" w:rsidP="00B0280E">
      <w:pPr>
        <w:pStyle w:val="NoSpacing"/>
        <w:jc w:val="both"/>
        <w:rPr>
          <w:rFonts w:cs="Times New Roman"/>
          <w:szCs w:val="24"/>
        </w:rPr>
      </w:pPr>
    </w:p>
    <w:p w14:paraId="68B24A5E" w14:textId="77777777" w:rsidR="00B0280E" w:rsidRDefault="00B0280E" w:rsidP="00B0280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1446</w:t>
      </w:r>
      <w:r>
        <w:rPr>
          <w:rFonts w:cs="Times New Roman"/>
          <w:szCs w:val="24"/>
        </w:rPr>
        <w:tab/>
        <w:t xml:space="preserve">Robert </w:t>
      </w:r>
      <w:proofErr w:type="spellStart"/>
      <w:r>
        <w:rPr>
          <w:rFonts w:cs="Times New Roman"/>
          <w:szCs w:val="24"/>
        </w:rPr>
        <w:t>Chapelton</w:t>
      </w:r>
      <w:proofErr w:type="spellEnd"/>
      <w:r>
        <w:rPr>
          <w:rFonts w:cs="Times New Roman"/>
          <w:szCs w:val="24"/>
        </w:rPr>
        <w:t xml:space="preserve">(q.v.) brought a plaint of debt against him, John </w:t>
      </w:r>
      <w:proofErr w:type="spellStart"/>
      <w:r>
        <w:rPr>
          <w:rFonts w:cs="Times New Roman"/>
          <w:szCs w:val="24"/>
        </w:rPr>
        <w:t>Hulyer</w:t>
      </w:r>
      <w:proofErr w:type="spellEnd"/>
    </w:p>
    <w:p w14:paraId="1ADBD74F" w14:textId="77777777" w:rsidR="00B0280E" w:rsidRDefault="00B0280E" w:rsidP="00B0280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Norwich(q.v.) and his wife, Joan(q.v.), as the executors of Robert</w:t>
      </w:r>
    </w:p>
    <w:p w14:paraId="7EDFBF65" w14:textId="77777777" w:rsidR="00B0280E" w:rsidRDefault="00B0280E" w:rsidP="00B0280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Sleper of Norwich, butcher.</w:t>
      </w:r>
    </w:p>
    <w:p w14:paraId="68BE93C1" w14:textId="77777777" w:rsidR="00B0280E" w:rsidRDefault="00B0280E" w:rsidP="00B0280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F7DF8">
          <w:rPr>
            <w:rStyle w:val="Hyperlink"/>
            <w:rFonts w:cs="Times New Roman"/>
            <w:szCs w:val="24"/>
          </w:rPr>
          <w:t>https://waalt.uh.edu/index.php/IDXCP40no740</w:t>
        </w:r>
      </w:hyperlink>
      <w:r>
        <w:rPr>
          <w:rFonts w:cs="Times New Roman"/>
          <w:szCs w:val="24"/>
        </w:rPr>
        <w:t xml:space="preserve"> )</w:t>
      </w:r>
    </w:p>
    <w:p w14:paraId="72373BEF" w14:textId="77777777" w:rsidR="00B0280E" w:rsidRDefault="00B0280E" w:rsidP="00B0280E">
      <w:pPr>
        <w:pStyle w:val="NoSpacing"/>
        <w:jc w:val="both"/>
        <w:rPr>
          <w:rFonts w:cs="Times New Roman"/>
          <w:szCs w:val="24"/>
        </w:rPr>
      </w:pPr>
    </w:p>
    <w:p w14:paraId="4C034472" w14:textId="77777777" w:rsidR="00B0280E" w:rsidRDefault="00B0280E" w:rsidP="00B0280E">
      <w:pPr>
        <w:pStyle w:val="NoSpacing"/>
        <w:jc w:val="both"/>
        <w:rPr>
          <w:rFonts w:cs="Times New Roman"/>
          <w:szCs w:val="24"/>
        </w:rPr>
      </w:pPr>
    </w:p>
    <w:p w14:paraId="3465B6BC" w14:textId="77777777" w:rsidR="00B0280E" w:rsidRDefault="00B0280E" w:rsidP="00B0280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20 November 2023</w:t>
      </w:r>
    </w:p>
    <w:p w14:paraId="0E92697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AE1E6" w14:textId="77777777" w:rsidR="00B0280E" w:rsidRDefault="00B0280E" w:rsidP="009139A6">
      <w:r>
        <w:separator/>
      </w:r>
    </w:p>
  </w:endnote>
  <w:endnote w:type="continuationSeparator" w:id="0">
    <w:p w14:paraId="226EA196" w14:textId="77777777" w:rsidR="00B0280E" w:rsidRDefault="00B028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A18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F44F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1F3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3BE63" w14:textId="77777777" w:rsidR="00B0280E" w:rsidRDefault="00B0280E" w:rsidP="009139A6">
      <w:r>
        <w:separator/>
      </w:r>
    </w:p>
  </w:footnote>
  <w:footnote w:type="continuationSeparator" w:id="0">
    <w:p w14:paraId="0F256A36" w14:textId="77777777" w:rsidR="00B0280E" w:rsidRDefault="00B028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EA4F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4DB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094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80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0280E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6E522"/>
  <w15:chartTrackingRefBased/>
  <w15:docId w15:val="{926386E5-0EAE-49FA-8DE7-E37E5B035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028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4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2023-11-21T16:40:00Z</dcterms:created>
  <dcterms:modified xsi:type="dcterms:W3CDTF">2023-11-21T16:41:00Z</dcterms:modified>
</cp:coreProperties>
</file>