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6F9F8" w14:textId="2D15F222" w:rsidR="00BA00AB" w:rsidRDefault="006440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SLAKE</w:t>
      </w:r>
      <w:r>
        <w:rPr>
          <w:rFonts w:cs="Times New Roman"/>
          <w:szCs w:val="24"/>
        </w:rPr>
        <w:t xml:space="preserve">        (d.1465)</w:t>
      </w:r>
    </w:p>
    <w:p w14:paraId="3DF6D18D" w14:textId="4D90B5A1" w:rsidR="006440B4" w:rsidRDefault="006440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Settrington.</w:t>
      </w:r>
    </w:p>
    <w:p w14:paraId="4394B3E9" w14:textId="3AC6C3FE" w:rsidR="006440B4" w:rsidRDefault="006440B4" w:rsidP="009139A6">
      <w:pPr>
        <w:pStyle w:val="NoSpacing"/>
        <w:rPr>
          <w:rFonts w:cs="Times New Roman"/>
          <w:szCs w:val="24"/>
        </w:rPr>
      </w:pPr>
    </w:p>
    <w:p w14:paraId="7659B2A6" w14:textId="6A27802A" w:rsidR="006440B4" w:rsidRDefault="006440B4" w:rsidP="009139A6">
      <w:pPr>
        <w:pStyle w:val="NoSpacing"/>
        <w:rPr>
          <w:rFonts w:cs="Times New Roman"/>
          <w:szCs w:val="24"/>
        </w:rPr>
      </w:pPr>
    </w:p>
    <w:p w14:paraId="086CC0D3" w14:textId="635CFA0B" w:rsidR="006440B4" w:rsidRDefault="006440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Jul.</w:t>
      </w: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He made his Will.   (W.Y.R. p.152)</w:t>
      </w:r>
    </w:p>
    <w:p w14:paraId="00F15FDA" w14:textId="597966DE" w:rsidR="006440B4" w:rsidRDefault="006440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Sep.</w:t>
      </w:r>
      <w:r>
        <w:rPr>
          <w:rFonts w:cs="Times New Roman"/>
          <w:szCs w:val="24"/>
        </w:rPr>
        <w:tab/>
        <w:t>Probate of his Will.      (ibid.)</w:t>
      </w:r>
    </w:p>
    <w:p w14:paraId="216C461D" w14:textId="51CA9CDA" w:rsidR="006440B4" w:rsidRDefault="006440B4" w:rsidP="009139A6">
      <w:pPr>
        <w:pStyle w:val="NoSpacing"/>
        <w:rPr>
          <w:rFonts w:cs="Times New Roman"/>
          <w:szCs w:val="24"/>
        </w:rPr>
      </w:pPr>
    </w:p>
    <w:p w14:paraId="64F03AA0" w14:textId="6F05E763" w:rsidR="006440B4" w:rsidRDefault="006440B4" w:rsidP="009139A6">
      <w:pPr>
        <w:pStyle w:val="NoSpacing"/>
        <w:rPr>
          <w:rFonts w:cs="Times New Roman"/>
          <w:szCs w:val="24"/>
        </w:rPr>
      </w:pPr>
    </w:p>
    <w:p w14:paraId="508AA3F2" w14:textId="5234552C" w:rsidR="006440B4" w:rsidRPr="006440B4" w:rsidRDefault="006440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November 2022</w:t>
      </w:r>
    </w:p>
    <w:sectPr w:rsidR="006440B4" w:rsidRPr="006440B4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9D2D5" w14:textId="77777777" w:rsidR="006440B4" w:rsidRDefault="006440B4" w:rsidP="009139A6">
      <w:r>
        <w:separator/>
      </w:r>
    </w:p>
  </w:endnote>
  <w:endnote w:type="continuationSeparator" w:id="0">
    <w:p w14:paraId="7F370449" w14:textId="77777777" w:rsidR="006440B4" w:rsidRDefault="006440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BB4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09661" w14:textId="77777777" w:rsidR="006440B4" w:rsidRDefault="006440B4" w:rsidP="009139A6">
      <w:r>
        <w:separator/>
      </w:r>
    </w:p>
  </w:footnote>
  <w:footnote w:type="continuationSeparator" w:id="0">
    <w:p w14:paraId="47F5828E" w14:textId="77777777" w:rsidR="006440B4" w:rsidRDefault="006440B4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B4"/>
    <w:rsid w:val="000666E0"/>
    <w:rsid w:val="002510B7"/>
    <w:rsid w:val="005C130B"/>
    <w:rsid w:val="006440B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8880"/>
  <w15:chartTrackingRefBased/>
  <w15:docId w15:val="{FE679283-C989-4AD4-8690-ECA8E69B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2022-11-27T19:56:00Z</dcterms:created>
  <dcterms:modified xsi:type="dcterms:W3CDTF">2022-11-27T20:02:00Z</dcterms:modified>
</cp:coreProperties>
</file>