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7A71" w:rsidRDefault="007F7A71" w:rsidP="007F7A71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</w:rPr>
        <w:t>Thomas SLAK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  </w:t>
      </w:r>
      <w:proofErr w:type="gram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fl.1450)</w:t>
      </w:r>
    </w:p>
    <w:p w:rsidR="007F7A71" w:rsidRDefault="007F7A71" w:rsidP="007F7A71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of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Bradwall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, Derbyshire. Husbandman.</w:t>
      </w:r>
    </w:p>
    <w:p w:rsidR="007F7A71" w:rsidRDefault="007F7A71" w:rsidP="007F7A71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7F7A71" w:rsidRDefault="007F7A71" w:rsidP="007F7A71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7F7A71" w:rsidRDefault="007F7A71" w:rsidP="007F7A71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1450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Roger Palmer(q.v.) brought a plaint of debt against him, John</w:t>
      </w:r>
    </w:p>
    <w:p w:rsidR="007F7A71" w:rsidRDefault="007F7A71" w:rsidP="007F7A71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Sladhurste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Hope(q.v.), Richard Dutton of Hope(q.v.), Richard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Neweton</w:t>
      </w:r>
      <w:proofErr w:type="spellEnd"/>
    </w:p>
    <w:p w:rsidR="007F7A71" w:rsidRDefault="007F7A71" w:rsidP="007F7A71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of Castleton(q.v.), John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Halom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Hope(q.v.), William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Jakson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Hassop(q.v.)</w:t>
      </w:r>
    </w:p>
    <w:p w:rsidR="007F7A71" w:rsidRDefault="007F7A71" w:rsidP="007F7A71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and John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Boun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(q.v.).</w:t>
      </w:r>
    </w:p>
    <w:p w:rsidR="007F7A71" w:rsidRDefault="007F7A71" w:rsidP="007F7A71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F26C43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F26C43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http://aalt.law.uh.edu/Indices/CP40Indices/CP40no758/CP40no758Pl.htm</w:t>
        </w:r>
      </w:hyperlink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)</w:t>
      </w:r>
    </w:p>
    <w:p w:rsidR="007F7A71" w:rsidRDefault="007F7A71" w:rsidP="007F7A71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7F7A71" w:rsidRDefault="007F7A71" w:rsidP="007F7A71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7F7A71" w:rsidRDefault="007F7A71" w:rsidP="007F7A71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30 April 2016</w:t>
      </w:r>
    </w:p>
    <w:p w:rsidR="006B2F86" w:rsidRPr="00E71FC3" w:rsidRDefault="007F7A7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7A71" w:rsidRDefault="007F7A71" w:rsidP="00E71FC3">
      <w:pPr>
        <w:spacing w:after="0" w:line="240" w:lineRule="auto"/>
      </w:pPr>
      <w:r>
        <w:separator/>
      </w:r>
    </w:p>
  </w:endnote>
  <w:endnote w:type="continuationSeparator" w:id="0">
    <w:p w:rsidR="007F7A71" w:rsidRDefault="007F7A7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7A71" w:rsidRDefault="007F7A71" w:rsidP="00E71FC3">
      <w:pPr>
        <w:spacing w:after="0" w:line="240" w:lineRule="auto"/>
      </w:pPr>
      <w:r>
        <w:separator/>
      </w:r>
    </w:p>
  </w:footnote>
  <w:footnote w:type="continuationSeparator" w:id="0">
    <w:p w:rsidR="007F7A71" w:rsidRDefault="007F7A7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A71"/>
    <w:rsid w:val="007F7A71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2C7C5E-702D-4221-B5DE-D08C17CB3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7F7A7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2016-05-28T13:16:00Z</dcterms:created>
  <dcterms:modified xsi:type="dcterms:W3CDTF">2016-05-28T13:17:00Z</dcterms:modified>
</cp:coreProperties>
</file>