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F93C99" w14:textId="32950BD1" w:rsidR="00BD32A8" w:rsidRDefault="00BD32A8" w:rsidP="00BD32A8">
      <w:pPr>
        <w:pStyle w:val="NoSpacing"/>
      </w:pPr>
      <w:r>
        <w:rPr>
          <w:u w:val="single"/>
        </w:rPr>
        <w:t>Thomas SLADE</w:t>
      </w:r>
      <w:r>
        <w:t xml:space="preserve">  </w:t>
      </w:r>
      <w:proofErr w:type="gramStart"/>
      <w:r>
        <w:t xml:space="preserve">   (</w:t>
      </w:r>
      <w:proofErr w:type="gramEnd"/>
      <w:r>
        <w:t>fl.148</w:t>
      </w:r>
      <w:r w:rsidR="00E66A93">
        <w:t>4</w:t>
      </w:r>
      <w:r>
        <w:t>)</w:t>
      </w:r>
    </w:p>
    <w:p w14:paraId="0F968D5B" w14:textId="77777777" w:rsidR="00BD32A8" w:rsidRDefault="00BD32A8" w:rsidP="00BD32A8">
      <w:pPr>
        <w:pStyle w:val="NoSpacing"/>
      </w:pPr>
      <w:r>
        <w:t xml:space="preserve">of </w:t>
      </w:r>
      <w:proofErr w:type="spellStart"/>
      <w:r>
        <w:t>Thurleigh</w:t>
      </w:r>
      <w:proofErr w:type="spellEnd"/>
      <w:r>
        <w:t>, Bedfordshire. Husbandman.</w:t>
      </w:r>
    </w:p>
    <w:p w14:paraId="1DB99262" w14:textId="77777777" w:rsidR="00BD32A8" w:rsidRDefault="00BD32A8" w:rsidP="00BD32A8">
      <w:pPr>
        <w:pStyle w:val="NoSpacing"/>
      </w:pPr>
    </w:p>
    <w:p w14:paraId="73318786" w14:textId="77777777" w:rsidR="00BD32A8" w:rsidRDefault="00BD32A8" w:rsidP="00BD32A8">
      <w:pPr>
        <w:pStyle w:val="NoSpacing"/>
      </w:pPr>
    </w:p>
    <w:p w14:paraId="4E291C49" w14:textId="77777777" w:rsidR="00BD32A8" w:rsidRDefault="00BD32A8" w:rsidP="00BD32A8">
      <w:pPr>
        <w:pStyle w:val="NoSpacing"/>
      </w:pPr>
      <w:r>
        <w:tab/>
        <w:t>1484</w:t>
      </w:r>
      <w:r>
        <w:tab/>
        <w:t xml:space="preserve">John Broughton, esquire(q.v.), brought a plaint of debt against him, </w:t>
      </w:r>
    </w:p>
    <w:p w14:paraId="1A2EF90F" w14:textId="77777777" w:rsidR="00BD32A8" w:rsidRDefault="00BD32A8" w:rsidP="00BD32A8">
      <w:pPr>
        <w:pStyle w:val="NoSpacing"/>
        <w:rPr>
          <w:noProof/>
        </w:rPr>
      </w:pPr>
      <w:r>
        <w:tab/>
      </w:r>
      <w:r>
        <w:tab/>
      </w:r>
      <w:r>
        <w:rPr>
          <w:noProof/>
        </w:rPr>
        <w:t xml:space="preserve">Thomas Clyfford of Dunstable(q.v.) and John Haukyns of </w:t>
      </w:r>
    </w:p>
    <w:p w14:paraId="17157471" w14:textId="77777777" w:rsidR="00BD32A8" w:rsidRDefault="00BD32A8" w:rsidP="00BD32A8">
      <w:pPr>
        <w:pStyle w:val="NoSpacing"/>
        <w:ind w:left="720" w:firstLine="720"/>
      </w:pPr>
      <w:r>
        <w:rPr>
          <w:noProof/>
        </w:rPr>
        <w:t>Hockliffe(q.v.).</w:t>
      </w:r>
    </w:p>
    <w:p w14:paraId="2D20CB2C" w14:textId="6C6C33B2" w:rsidR="00BD32A8" w:rsidRDefault="00BD32A8" w:rsidP="00BD32A8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6B89BFAB" w14:textId="77777777" w:rsidR="00E66A93" w:rsidRDefault="00E66A93" w:rsidP="00E66A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Gilbert </w:t>
      </w:r>
      <w:proofErr w:type="spellStart"/>
      <w:r>
        <w:rPr>
          <w:rFonts w:ascii="Times New Roman" w:hAnsi="Times New Roman" w:cs="Times New Roman"/>
        </w:rPr>
        <w:t>Ippswale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0E083299" w14:textId="1E8AE3C8" w:rsidR="00E66A93" w:rsidRDefault="00E66A93" w:rsidP="00E66A93">
      <w:pPr>
        <w:pStyle w:val="NoSpacing"/>
      </w:pPr>
      <w:r>
        <w:tab/>
      </w:r>
      <w:r>
        <w:tab/>
        <w:t>(</w:t>
      </w:r>
      <w:hyperlink r:id="rId6" w:history="1">
        <w:r w:rsidRPr="007E338C">
          <w:rPr>
            <w:rStyle w:val="Hyperlink"/>
          </w:rPr>
          <w:t>http://aalt.law.uh.edu/Indices/CP40Indices/CP40no888Pl.htm</w:t>
        </w:r>
      </w:hyperlink>
      <w:r>
        <w:t>)</w:t>
      </w:r>
    </w:p>
    <w:p w14:paraId="5E1F32B2" w14:textId="77777777" w:rsidR="00BD32A8" w:rsidRDefault="00BD32A8" w:rsidP="00BD32A8">
      <w:pPr>
        <w:pStyle w:val="NoSpacing"/>
      </w:pPr>
    </w:p>
    <w:p w14:paraId="6DE8BD17" w14:textId="77777777" w:rsidR="00BD32A8" w:rsidRDefault="00BD32A8" w:rsidP="00BD32A8">
      <w:pPr>
        <w:pStyle w:val="NoSpacing"/>
      </w:pPr>
    </w:p>
    <w:p w14:paraId="14AB00D0" w14:textId="1AF312A4" w:rsidR="00BD32A8" w:rsidRDefault="00BD32A8" w:rsidP="00BD32A8">
      <w:pPr>
        <w:pStyle w:val="NoSpacing"/>
      </w:pPr>
      <w:r>
        <w:t>20 September 2017</w:t>
      </w:r>
    </w:p>
    <w:p w14:paraId="7A1EDC84" w14:textId="48C35E0F" w:rsidR="00E66A93" w:rsidRDefault="00E66A93" w:rsidP="00BD32A8">
      <w:pPr>
        <w:pStyle w:val="NoSpacing"/>
      </w:pPr>
      <w:r>
        <w:t>23 October 2018</w:t>
      </w:r>
      <w:bookmarkStart w:id="0" w:name="_GoBack"/>
      <w:bookmarkEnd w:id="0"/>
    </w:p>
    <w:p w14:paraId="7F4ADCF0" w14:textId="77777777" w:rsidR="006B2F86" w:rsidRPr="00E71FC3" w:rsidRDefault="00E66A9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3822D" w14:textId="77777777" w:rsidR="00BD32A8" w:rsidRDefault="00BD32A8" w:rsidP="00E71FC3">
      <w:r>
        <w:separator/>
      </w:r>
    </w:p>
  </w:endnote>
  <w:endnote w:type="continuationSeparator" w:id="0">
    <w:p w14:paraId="669F028F" w14:textId="77777777" w:rsidR="00BD32A8" w:rsidRDefault="00BD32A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2E94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AD7EC" w14:textId="77777777" w:rsidR="00BD32A8" w:rsidRDefault="00BD32A8" w:rsidP="00E71FC3">
      <w:r>
        <w:separator/>
      </w:r>
    </w:p>
  </w:footnote>
  <w:footnote w:type="continuationSeparator" w:id="0">
    <w:p w14:paraId="41CE60EF" w14:textId="77777777" w:rsidR="00BD32A8" w:rsidRDefault="00BD32A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2A8"/>
    <w:rsid w:val="001A7C09"/>
    <w:rsid w:val="00577BD5"/>
    <w:rsid w:val="00656CBA"/>
    <w:rsid w:val="006A1F77"/>
    <w:rsid w:val="00733BE7"/>
    <w:rsid w:val="00AB52E8"/>
    <w:rsid w:val="00B16D3F"/>
    <w:rsid w:val="00BB41AC"/>
    <w:rsid w:val="00BD32A8"/>
    <w:rsid w:val="00E66A9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8C740"/>
  <w15:chartTrackingRefBased/>
  <w15:docId w15:val="{48ECB4EB-C5E3-49C8-A94F-5A598C21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6A9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66A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2017-10-21T14:48:00Z</dcterms:created>
  <dcterms:modified xsi:type="dcterms:W3CDTF">2018-10-23T18:36:00Z</dcterms:modified>
</cp:coreProperties>
</file>