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BDF49" w14:textId="77777777" w:rsidR="00C84121" w:rsidRDefault="00C84121" w:rsidP="00C841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SLADE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4D1EDA7" w14:textId="77777777" w:rsidR="00C84121" w:rsidRDefault="00C84121" w:rsidP="00C84121">
      <w:pPr>
        <w:pStyle w:val="NoSpacing"/>
        <w:rPr>
          <w:rFonts w:cs="Times New Roman"/>
          <w:szCs w:val="24"/>
        </w:rPr>
      </w:pPr>
    </w:p>
    <w:p w14:paraId="1497136F" w14:textId="77777777" w:rsidR="00C84121" w:rsidRDefault="00C84121" w:rsidP="00C84121">
      <w:pPr>
        <w:pStyle w:val="NoSpacing"/>
        <w:rPr>
          <w:rFonts w:cs="Times New Roman"/>
          <w:szCs w:val="24"/>
        </w:rPr>
      </w:pPr>
    </w:p>
    <w:p w14:paraId="02D15528" w14:textId="77777777" w:rsidR="00C84121" w:rsidRDefault="00C84121" w:rsidP="00C841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Jan.1428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Yeovil</w:t>
      </w:r>
      <w:proofErr w:type="spellEnd"/>
      <w:r>
        <w:rPr>
          <w:rFonts w:cs="Times New Roman"/>
          <w:szCs w:val="24"/>
        </w:rPr>
        <w:t>,</w:t>
      </w:r>
    </w:p>
    <w:p w14:paraId="33BC8C1D" w14:textId="77777777" w:rsidR="00C84121" w:rsidRDefault="00C84121" w:rsidP="00C841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Somerset, into lands of Constance Holand(q.v.).</w:t>
      </w:r>
    </w:p>
    <w:p w14:paraId="6358114C" w14:textId="77777777" w:rsidR="00C84121" w:rsidRDefault="00C84121" w:rsidP="00C841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https://inquisitionspostmortem.ac.uk/view/inquisition/25-109/121</w:t>
        </w:r>
      </w:hyperlink>
      <w:r>
        <w:rPr>
          <w:rFonts w:cs="Times New Roman"/>
          <w:szCs w:val="24"/>
        </w:rPr>
        <w:t xml:space="preserve"> )</w:t>
      </w:r>
    </w:p>
    <w:p w14:paraId="449C7C82" w14:textId="77777777" w:rsidR="00C84121" w:rsidRDefault="00C84121" w:rsidP="00C84121">
      <w:pPr>
        <w:pStyle w:val="NoSpacing"/>
        <w:rPr>
          <w:rFonts w:cs="Times New Roman"/>
          <w:szCs w:val="24"/>
        </w:rPr>
      </w:pPr>
    </w:p>
    <w:p w14:paraId="42615048" w14:textId="77777777" w:rsidR="00C84121" w:rsidRDefault="00C84121" w:rsidP="00C84121">
      <w:pPr>
        <w:pStyle w:val="NoSpacing"/>
        <w:rPr>
          <w:rFonts w:cs="Times New Roman"/>
          <w:szCs w:val="24"/>
        </w:rPr>
      </w:pPr>
    </w:p>
    <w:p w14:paraId="2A51B7D1" w14:textId="77777777" w:rsidR="00C84121" w:rsidRDefault="00C84121" w:rsidP="00C841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2023</w:t>
      </w:r>
    </w:p>
    <w:p w14:paraId="4323F9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FABA9" w14:textId="77777777" w:rsidR="00C84121" w:rsidRDefault="00C84121" w:rsidP="009139A6">
      <w:r>
        <w:separator/>
      </w:r>
    </w:p>
  </w:endnote>
  <w:endnote w:type="continuationSeparator" w:id="0">
    <w:p w14:paraId="1CE24E94" w14:textId="77777777" w:rsidR="00C84121" w:rsidRDefault="00C841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0F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69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B3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7C771" w14:textId="77777777" w:rsidR="00C84121" w:rsidRDefault="00C84121" w:rsidP="009139A6">
      <w:r>
        <w:separator/>
      </w:r>
    </w:p>
  </w:footnote>
  <w:footnote w:type="continuationSeparator" w:id="0">
    <w:p w14:paraId="5F4F470C" w14:textId="77777777" w:rsidR="00C84121" w:rsidRDefault="00C841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B30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FA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93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2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8412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39291"/>
  <w15:chartTrackingRefBased/>
  <w15:docId w15:val="{82EA3335-6C38-4C0C-8751-F0BCBBFD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41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2023-07-05T19:51:00Z</dcterms:created>
  <dcterms:modified xsi:type="dcterms:W3CDTF">2023-07-05T19:52:00Z</dcterms:modified>
</cp:coreProperties>
</file>