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0FE5D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SLADE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53AED15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61A6B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058E9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Possell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 of East </w:t>
      </w:r>
      <w:proofErr w:type="spellStart"/>
      <w:r>
        <w:rPr>
          <w:rFonts w:ascii="Times New Roman" w:hAnsi="Times New Roman" w:cs="Times New Roman"/>
          <w:sz w:val="24"/>
          <w:szCs w:val="24"/>
        </w:rPr>
        <w:t>Meon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Hampshire(q.v.), was pardoned outlawry</w:t>
      </w:r>
    </w:p>
    <w:p w14:paraId="186F948D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for not appearing to answer him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Sparwe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debt of</w:t>
      </w:r>
    </w:p>
    <w:p w14:paraId="0BA297A7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£40.    (C.P.R. 1408-13 p.8)</w:t>
      </w:r>
    </w:p>
    <w:p w14:paraId="77A09E82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DCDF2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02AC56" w14:textId="77777777" w:rsidR="00393F37" w:rsidRDefault="00393F37" w:rsidP="00393F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2022</w:t>
      </w:r>
    </w:p>
    <w:p w14:paraId="664CC6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47BED" w14:textId="77777777" w:rsidR="00393F37" w:rsidRDefault="00393F37" w:rsidP="009139A6">
      <w:r>
        <w:separator/>
      </w:r>
    </w:p>
  </w:endnote>
  <w:endnote w:type="continuationSeparator" w:id="0">
    <w:p w14:paraId="12A5ECC5" w14:textId="77777777" w:rsidR="00393F37" w:rsidRDefault="00393F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03E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E25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1D1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A1AC5" w14:textId="77777777" w:rsidR="00393F37" w:rsidRDefault="00393F37" w:rsidP="009139A6">
      <w:r>
        <w:separator/>
      </w:r>
    </w:p>
  </w:footnote>
  <w:footnote w:type="continuationSeparator" w:id="0">
    <w:p w14:paraId="276962F0" w14:textId="77777777" w:rsidR="00393F37" w:rsidRDefault="00393F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F8B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E96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DB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37"/>
    <w:rsid w:val="000666E0"/>
    <w:rsid w:val="002510B7"/>
    <w:rsid w:val="00393F3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30B8"/>
  <w15:chartTrackingRefBased/>
  <w15:docId w15:val="{F1793120-527D-457A-9128-C982731F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2022-02-12T07:52:00Z</dcterms:created>
  <dcterms:modified xsi:type="dcterms:W3CDTF">2022-02-12T07:52:00Z</dcterms:modified>
</cp:coreProperties>
</file>