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CDB97" w14:textId="77777777" w:rsidR="004776EA" w:rsidRDefault="004776EA" w:rsidP="004776E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SLADE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270120D9" w14:textId="77777777" w:rsidR="004776EA" w:rsidRDefault="004776EA" w:rsidP="004776E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155FB5F" w14:textId="77777777" w:rsidR="004776EA" w:rsidRDefault="004776EA" w:rsidP="004776E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A9963DA" w14:textId="77777777" w:rsidR="004776EA" w:rsidRDefault="004776EA" w:rsidP="004776E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Apr.1410</w:t>
      </w:r>
      <w:r>
        <w:rPr>
          <w:rFonts w:ascii="Times New Roman" w:hAnsi="Times New Roman" w:cs="Times New Roman"/>
          <w:sz w:val="24"/>
          <w:szCs w:val="24"/>
        </w:rPr>
        <w:tab/>
        <w:t>He was dead by this date.     (C.F.R. 1405-13 p.160)</w:t>
      </w:r>
    </w:p>
    <w:p w14:paraId="39984AE2" w14:textId="77777777" w:rsidR="004776EA" w:rsidRDefault="004776EA" w:rsidP="004776E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27D8BC8" w14:textId="77777777" w:rsidR="004776EA" w:rsidRDefault="004776EA" w:rsidP="004776E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5683CAA" w14:textId="77777777" w:rsidR="004776EA" w:rsidRDefault="004776EA" w:rsidP="004776EA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2022</w:t>
      </w:r>
    </w:p>
    <w:p w14:paraId="308183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A4743" w14:textId="77777777" w:rsidR="004776EA" w:rsidRDefault="004776EA" w:rsidP="009139A6">
      <w:r>
        <w:separator/>
      </w:r>
    </w:p>
  </w:endnote>
  <w:endnote w:type="continuationSeparator" w:id="0">
    <w:p w14:paraId="4C8FC5F8" w14:textId="77777777" w:rsidR="004776EA" w:rsidRDefault="004776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00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3A0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767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2FADE" w14:textId="77777777" w:rsidR="004776EA" w:rsidRDefault="004776EA" w:rsidP="009139A6">
      <w:r>
        <w:separator/>
      </w:r>
    </w:p>
  </w:footnote>
  <w:footnote w:type="continuationSeparator" w:id="0">
    <w:p w14:paraId="7CEA1786" w14:textId="77777777" w:rsidR="004776EA" w:rsidRDefault="004776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993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F78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65B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EA"/>
    <w:rsid w:val="000666E0"/>
    <w:rsid w:val="002510B7"/>
    <w:rsid w:val="004776E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BA922"/>
  <w15:chartTrackingRefBased/>
  <w15:docId w15:val="{A5798DBC-6443-4014-B77B-25499A55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6E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2023-08-02T18:59:00Z</dcterms:created>
  <dcterms:modified xsi:type="dcterms:W3CDTF">2023-08-02T18:59:00Z</dcterms:modified>
</cp:coreProperties>
</file>