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A76" w:rsidRDefault="00602A76" w:rsidP="00602A7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SEXTON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:rsidR="00602A76" w:rsidRDefault="00602A76" w:rsidP="00602A7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Wittersham</w:t>
      </w:r>
      <w:proofErr w:type="spellEnd"/>
      <w:r>
        <w:t>, Kent.</w:t>
      </w:r>
    </w:p>
    <w:p w:rsidR="00602A76" w:rsidRDefault="00602A76" w:rsidP="00602A7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02A76" w:rsidRDefault="00602A76" w:rsidP="00602A7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02A76" w:rsidRDefault="00602A76" w:rsidP="00602A7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1485</w:t>
      </w:r>
      <w:r>
        <w:tab/>
        <w:t>He made his Will.   (Plomer p.427)</w:t>
      </w:r>
    </w:p>
    <w:p w:rsidR="00602A76" w:rsidRDefault="00602A76" w:rsidP="00602A7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02A76" w:rsidRDefault="00602A76" w:rsidP="00602A7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02A76" w:rsidRDefault="00602A76" w:rsidP="00602A7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5 November 2016</w:t>
      </w:r>
    </w:p>
    <w:p w:rsidR="006B2F86" w:rsidRPr="00E71FC3" w:rsidRDefault="00602A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A76" w:rsidRDefault="00602A76" w:rsidP="00E71FC3">
      <w:pPr>
        <w:spacing w:after="0" w:line="240" w:lineRule="auto"/>
      </w:pPr>
      <w:r>
        <w:separator/>
      </w:r>
    </w:p>
  </w:endnote>
  <w:endnote w:type="continuationSeparator" w:id="0">
    <w:p w:rsidR="00602A76" w:rsidRDefault="00602A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A76" w:rsidRDefault="00602A76" w:rsidP="00E71FC3">
      <w:pPr>
        <w:spacing w:after="0" w:line="240" w:lineRule="auto"/>
      </w:pPr>
      <w:r>
        <w:separator/>
      </w:r>
    </w:p>
  </w:footnote>
  <w:footnote w:type="continuationSeparator" w:id="0">
    <w:p w:rsidR="00602A76" w:rsidRDefault="00602A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A76"/>
    <w:rsid w:val="001A7C09"/>
    <w:rsid w:val="00602A7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B3EF07-314F-4549-B0EF-AFAFA0B48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2016-11-13T19:42:00Z</dcterms:created>
  <dcterms:modified xsi:type="dcterms:W3CDTF">2016-11-13T19:43:00Z</dcterms:modified>
</cp:coreProperties>
</file>