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E8ED2" w14:textId="77777777" w:rsidR="002A3709" w:rsidRDefault="002A3709" w:rsidP="002A3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SEXTEYN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5CEA086C" w14:textId="77777777" w:rsidR="002A3709" w:rsidRDefault="002A3709" w:rsidP="002A3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Norwich. </w:t>
      </w:r>
      <w:proofErr w:type="spellStart"/>
      <w:r>
        <w:rPr>
          <w:rFonts w:cs="Times New Roman"/>
          <w:szCs w:val="24"/>
        </w:rPr>
        <w:t>Cardmaker</w:t>
      </w:r>
      <w:proofErr w:type="spellEnd"/>
      <w:r>
        <w:rPr>
          <w:rFonts w:cs="Times New Roman"/>
          <w:szCs w:val="24"/>
        </w:rPr>
        <w:t>.</w:t>
      </w:r>
    </w:p>
    <w:p w14:paraId="1951F413" w14:textId="77777777" w:rsidR="002A3709" w:rsidRDefault="002A3709" w:rsidP="002A3709">
      <w:pPr>
        <w:pStyle w:val="NoSpacing"/>
        <w:rPr>
          <w:rFonts w:cs="Times New Roman"/>
          <w:szCs w:val="24"/>
        </w:rPr>
      </w:pPr>
    </w:p>
    <w:p w14:paraId="780D3266" w14:textId="77777777" w:rsidR="002A3709" w:rsidRDefault="002A3709" w:rsidP="002A3709">
      <w:pPr>
        <w:pStyle w:val="NoSpacing"/>
        <w:rPr>
          <w:rFonts w:cs="Times New Roman"/>
          <w:szCs w:val="24"/>
        </w:rPr>
      </w:pPr>
    </w:p>
    <w:p w14:paraId="2D53676B" w14:textId="77777777" w:rsidR="002A3709" w:rsidRDefault="002A3709" w:rsidP="002A3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Brewes</w:t>
      </w:r>
      <w:proofErr w:type="spellEnd"/>
      <w:r>
        <w:rPr>
          <w:rFonts w:cs="Times New Roman"/>
          <w:szCs w:val="24"/>
        </w:rPr>
        <w:t xml:space="preserve"> of London, fishmonger(q.v.), brought a plaint of</w:t>
      </w:r>
    </w:p>
    <w:p w14:paraId="73B35127" w14:textId="77777777" w:rsidR="002A3709" w:rsidRDefault="002A3709" w:rsidP="002A3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embracery against him and 11 others.</w:t>
      </w:r>
    </w:p>
    <w:p w14:paraId="413D4AD7" w14:textId="77777777" w:rsidR="002A3709" w:rsidRDefault="002A3709" w:rsidP="002A3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https://waalt.uh.edu/index.php/IDXCP40no798</w:t>
        </w:r>
      </w:hyperlink>
      <w:r>
        <w:rPr>
          <w:rFonts w:cs="Times New Roman"/>
          <w:szCs w:val="24"/>
        </w:rPr>
        <w:t xml:space="preserve"> )</w:t>
      </w:r>
    </w:p>
    <w:p w14:paraId="676CF5BE" w14:textId="77777777" w:rsidR="002A3709" w:rsidRDefault="002A3709" w:rsidP="002A3709">
      <w:pPr>
        <w:pStyle w:val="NoSpacing"/>
        <w:rPr>
          <w:rFonts w:cs="Times New Roman"/>
          <w:szCs w:val="24"/>
        </w:rPr>
      </w:pPr>
    </w:p>
    <w:p w14:paraId="5A1C597B" w14:textId="77777777" w:rsidR="002A3709" w:rsidRDefault="002A3709" w:rsidP="002A3709">
      <w:pPr>
        <w:pStyle w:val="NoSpacing"/>
        <w:rPr>
          <w:rFonts w:cs="Times New Roman"/>
          <w:szCs w:val="24"/>
        </w:rPr>
      </w:pPr>
    </w:p>
    <w:p w14:paraId="0CA1AD43" w14:textId="77777777" w:rsidR="002A3709" w:rsidRDefault="002A3709" w:rsidP="002A37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April 2023</w:t>
      </w:r>
    </w:p>
    <w:p w14:paraId="26A51D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393C1" w14:textId="77777777" w:rsidR="002A3709" w:rsidRDefault="002A3709" w:rsidP="009139A6">
      <w:r>
        <w:separator/>
      </w:r>
    </w:p>
  </w:endnote>
  <w:endnote w:type="continuationSeparator" w:id="0">
    <w:p w14:paraId="533CA7E2" w14:textId="77777777" w:rsidR="002A3709" w:rsidRDefault="002A37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32D1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5CC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34E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7DDC8" w14:textId="77777777" w:rsidR="002A3709" w:rsidRDefault="002A3709" w:rsidP="009139A6">
      <w:r>
        <w:separator/>
      </w:r>
    </w:p>
  </w:footnote>
  <w:footnote w:type="continuationSeparator" w:id="0">
    <w:p w14:paraId="560B6EC2" w14:textId="77777777" w:rsidR="002A3709" w:rsidRDefault="002A37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18D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6B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4CD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709"/>
    <w:rsid w:val="000666E0"/>
    <w:rsid w:val="002510B7"/>
    <w:rsid w:val="002A370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80745"/>
  <w15:chartTrackingRefBased/>
  <w15:docId w15:val="{B5DBCF96-09FC-4A7E-9F69-72124BC7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A37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2023-04-19T18:32:00Z</dcterms:created>
  <dcterms:modified xsi:type="dcterms:W3CDTF">2023-04-19T18:33:00Z</dcterms:modified>
</cp:coreProperties>
</file>