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4FC5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SEXTEN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64322087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Wrotham, Kent.</w:t>
      </w:r>
    </w:p>
    <w:p w14:paraId="7216C909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2B50FB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CEB0FB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3687A80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https://www.kentarchaeology.org.uk/Research/Libr/Wills/NameOrder/S.htm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A30814E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DD4A1B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70AD33" w14:textId="77777777" w:rsidR="00D45ED1" w:rsidRDefault="00D45ED1" w:rsidP="00D45E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2022</w:t>
      </w:r>
    </w:p>
    <w:p w14:paraId="2C5BDF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56361" w14:textId="77777777" w:rsidR="00D45ED1" w:rsidRDefault="00D45ED1" w:rsidP="009139A6">
      <w:r>
        <w:separator/>
      </w:r>
    </w:p>
  </w:endnote>
  <w:endnote w:type="continuationSeparator" w:id="0">
    <w:p w14:paraId="162D9276" w14:textId="77777777" w:rsidR="00D45ED1" w:rsidRDefault="00D45E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B18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2E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B4F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9EBCB" w14:textId="77777777" w:rsidR="00D45ED1" w:rsidRDefault="00D45ED1" w:rsidP="009139A6">
      <w:r>
        <w:separator/>
      </w:r>
    </w:p>
  </w:footnote>
  <w:footnote w:type="continuationSeparator" w:id="0">
    <w:p w14:paraId="4B438B36" w14:textId="77777777" w:rsidR="00D45ED1" w:rsidRDefault="00D45E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F05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8AC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B6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ED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5ED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34C94"/>
  <w15:chartTrackingRefBased/>
  <w15:docId w15:val="{DA566549-0E38-4377-87CA-CD5890D4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5E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2022-09-27T18:11:00Z</dcterms:created>
  <dcterms:modified xsi:type="dcterms:W3CDTF">2022-09-27T18:14:00Z</dcterms:modified>
</cp:coreProperties>
</file>