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5F10" w:rsidRDefault="001A5F10" w:rsidP="001A5F10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>William SEXTAYN</w:t>
      </w:r>
      <w:r>
        <w:t xml:space="preserve">  </w:t>
      </w:r>
      <w:proofErr w:type="gramStart"/>
      <w:r>
        <w:t xml:space="preserve">   (</w:t>
      </w:r>
      <w:proofErr w:type="gramEnd"/>
      <w:r>
        <w:t>fl.1477)</w:t>
      </w:r>
    </w:p>
    <w:p w:rsidR="001A5F10" w:rsidRDefault="001A5F10" w:rsidP="001A5F10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 xml:space="preserve">of </w:t>
      </w:r>
      <w:proofErr w:type="spellStart"/>
      <w:r>
        <w:t>Rolvenden</w:t>
      </w:r>
      <w:proofErr w:type="spellEnd"/>
      <w:r>
        <w:t>, Kent.</w:t>
      </w:r>
    </w:p>
    <w:p w:rsidR="001A5F10" w:rsidRDefault="001A5F10" w:rsidP="001A5F10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1A5F10" w:rsidRDefault="001A5F10" w:rsidP="001A5F10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1A5F10" w:rsidRDefault="001A5F10" w:rsidP="001A5F10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ab/>
        <w:t>1477</w:t>
      </w:r>
      <w:r>
        <w:tab/>
        <w:t>He made his Will.   (Plomer p.427)</w:t>
      </w:r>
    </w:p>
    <w:p w:rsidR="001A5F10" w:rsidRDefault="001A5F10" w:rsidP="001A5F10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1A5F10" w:rsidRDefault="001A5F10" w:rsidP="001A5F10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1A5F10" w:rsidRDefault="001A5F10" w:rsidP="001A5F10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5 November 2016</w:t>
      </w:r>
    </w:p>
    <w:p w:rsidR="006B2F86" w:rsidRPr="00E71FC3" w:rsidRDefault="001A5F1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5F10" w:rsidRDefault="001A5F10" w:rsidP="00E71FC3">
      <w:pPr>
        <w:spacing w:after="0" w:line="240" w:lineRule="auto"/>
      </w:pPr>
      <w:r>
        <w:separator/>
      </w:r>
    </w:p>
  </w:endnote>
  <w:endnote w:type="continuationSeparator" w:id="0">
    <w:p w:rsidR="001A5F10" w:rsidRDefault="001A5F1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5F10" w:rsidRDefault="001A5F10" w:rsidP="00E71FC3">
      <w:pPr>
        <w:spacing w:after="0" w:line="240" w:lineRule="auto"/>
      </w:pPr>
      <w:r>
        <w:separator/>
      </w:r>
    </w:p>
  </w:footnote>
  <w:footnote w:type="continuationSeparator" w:id="0">
    <w:p w:rsidR="001A5F10" w:rsidRDefault="001A5F1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5F10"/>
    <w:rsid w:val="001A5F10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DCAAD4E-6AF7-47B7-8C4C-82E7C539F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16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2016-11-13T19:41:00Z</dcterms:created>
  <dcterms:modified xsi:type="dcterms:W3CDTF">2016-11-13T19:42:00Z</dcterms:modified>
</cp:coreProperties>
</file>