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Joan SEXTAYN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Minster, Kent.</w:t>
      </w: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1483</w:t>
      </w:r>
      <w:r>
        <w:tab/>
        <w:t>She made her Will.   (Plomer p.427)</w:t>
      </w: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A132A" w:rsidRDefault="005A132A" w:rsidP="005A132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November 2016</w:t>
      </w:r>
    </w:p>
    <w:p w:rsidR="006B2F86" w:rsidRPr="00E71FC3" w:rsidRDefault="005A13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2A" w:rsidRDefault="005A132A" w:rsidP="00E71FC3">
      <w:pPr>
        <w:spacing w:after="0" w:line="240" w:lineRule="auto"/>
      </w:pPr>
      <w:r>
        <w:separator/>
      </w:r>
    </w:p>
  </w:endnote>
  <w:endnote w:type="continuationSeparator" w:id="0">
    <w:p w:rsidR="005A132A" w:rsidRDefault="005A13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2A" w:rsidRDefault="005A132A" w:rsidP="00E71FC3">
      <w:pPr>
        <w:spacing w:after="0" w:line="240" w:lineRule="auto"/>
      </w:pPr>
      <w:r>
        <w:separator/>
      </w:r>
    </w:p>
  </w:footnote>
  <w:footnote w:type="continuationSeparator" w:id="0">
    <w:p w:rsidR="005A132A" w:rsidRDefault="005A13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2A"/>
    <w:rsid w:val="001A7C09"/>
    <w:rsid w:val="005A132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7F15A-463D-4489-ACDE-40CF3B7F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2016-11-13T19:35:00Z</dcterms:created>
  <dcterms:modified xsi:type="dcterms:W3CDTF">2016-11-13T19:35:00Z</dcterms:modified>
</cp:coreProperties>
</file>