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0C0FFD" w14:textId="0B1E9DE6" w:rsidR="006B2F86" w:rsidRDefault="000B38BA" w:rsidP="00E71FC3">
      <w:pPr>
        <w:pStyle w:val="NoSpacing"/>
      </w:pPr>
      <w:r>
        <w:rPr>
          <w:u w:val="single"/>
        </w:rPr>
        <w:t>Christina SEXTAYN</w:t>
      </w:r>
      <w:r>
        <w:t xml:space="preserve">   </w:t>
      </w:r>
      <w:proofErr w:type="gramStart"/>
      <w:r>
        <w:t xml:space="preserve">   (</w:t>
      </w:r>
      <w:proofErr w:type="gramEnd"/>
      <w:r>
        <w:t>fl.1409)</w:t>
      </w:r>
    </w:p>
    <w:p w14:paraId="309C2FE9" w14:textId="4BBB1F05" w:rsidR="000B38BA" w:rsidRDefault="000B38BA" w:rsidP="00E71FC3">
      <w:pPr>
        <w:pStyle w:val="NoSpacing"/>
      </w:pPr>
      <w:r>
        <w:t>of Canterbury.</w:t>
      </w:r>
    </w:p>
    <w:p w14:paraId="64A1F2C2" w14:textId="33EAE48E" w:rsidR="000B38BA" w:rsidRDefault="000B38BA" w:rsidP="00E71FC3">
      <w:pPr>
        <w:pStyle w:val="NoSpacing"/>
      </w:pPr>
    </w:p>
    <w:p w14:paraId="554EDA86" w14:textId="4D2236B2" w:rsidR="000B38BA" w:rsidRDefault="000B38BA" w:rsidP="00E71FC3">
      <w:pPr>
        <w:pStyle w:val="NoSpacing"/>
      </w:pPr>
    </w:p>
    <w:p w14:paraId="349939B5" w14:textId="073C48F8" w:rsidR="000B38BA" w:rsidRDefault="000B38BA" w:rsidP="00E71FC3">
      <w:pPr>
        <w:pStyle w:val="NoSpacing"/>
      </w:pPr>
      <w:r>
        <w:t xml:space="preserve">Daughter of John </w:t>
      </w:r>
      <w:proofErr w:type="spellStart"/>
      <w:r>
        <w:t>Sextayn</w:t>
      </w:r>
      <w:proofErr w:type="spellEnd"/>
      <w:r>
        <w:t>(q.v.).   (Cowper p.110)</w:t>
      </w:r>
    </w:p>
    <w:p w14:paraId="2EC81754" w14:textId="3F17B00D" w:rsidR="000B38BA" w:rsidRDefault="000B38BA" w:rsidP="00E71FC3">
      <w:pPr>
        <w:pStyle w:val="NoSpacing"/>
      </w:pPr>
      <w:r>
        <w:t xml:space="preserve">= (1409) Richard </w:t>
      </w:r>
      <w:proofErr w:type="spellStart"/>
      <w:r>
        <w:t>Colbrand</w:t>
      </w:r>
      <w:proofErr w:type="spellEnd"/>
      <w:r>
        <w:t>(q.v.).   (ibid.)</w:t>
      </w:r>
    </w:p>
    <w:p w14:paraId="0AC9C22F" w14:textId="792B4848" w:rsidR="000B38BA" w:rsidRDefault="000B38BA" w:rsidP="00E71FC3">
      <w:pPr>
        <w:pStyle w:val="NoSpacing"/>
      </w:pPr>
    </w:p>
    <w:p w14:paraId="0C80EFBD" w14:textId="4979E99F" w:rsidR="000B38BA" w:rsidRDefault="000B38BA" w:rsidP="00E71FC3">
      <w:pPr>
        <w:pStyle w:val="NoSpacing"/>
      </w:pPr>
    </w:p>
    <w:p w14:paraId="650448EF" w14:textId="258057AF" w:rsidR="000B38BA" w:rsidRPr="000B38BA" w:rsidRDefault="000B38BA" w:rsidP="00E71FC3">
      <w:pPr>
        <w:pStyle w:val="NoSpacing"/>
      </w:pPr>
      <w:r>
        <w:t>8 August 2018</w:t>
      </w:r>
      <w:bookmarkStart w:id="0" w:name="_GoBack"/>
      <w:bookmarkEnd w:id="0"/>
    </w:p>
    <w:sectPr w:rsidR="000B38BA" w:rsidRPr="000B38B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26C131" w14:textId="77777777" w:rsidR="000B38BA" w:rsidRDefault="000B38BA" w:rsidP="00E71FC3">
      <w:pPr>
        <w:spacing w:after="0" w:line="240" w:lineRule="auto"/>
      </w:pPr>
      <w:r>
        <w:separator/>
      </w:r>
    </w:p>
  </w:endnote>
  <w:endnote w:type="continuationSeparator" w:id="0">
    <w:p w14:paraId="549A5084" w14:textId="77777777" w:rsidR="000B38BA" w:rsidRDefault="000B38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8EE5A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CE48CF" w14:textId="77777777" w:rsidR="000B38BA" w:rsidRDefault="000B38BA" w:rsidP="00E71FC3">
      <w:pPr>
        <w:spacing w:after="0" w:line="240" w:lineRule="auto"/>
      </w:pPr>
      <w:r>
        <w:separator/>
      </w:r>
    </w:p>
  </w:footnote>
  <w:footnote w:type="continuationSeparator" w:id="0">
    <w:p w14:paraId="72B2F945" w14:textId="77777777" w:rsidR="000B38BA" w:rsidRDefault="000B38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8BA"/>
    <w:rsid w:val="000B38B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92D59"/>
  <w15:chartTrackingRefBased/>
  <w15:docId w15:val="{C6B328A3-F756-4777-ABF1-3FDC38552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2018-08-08T21:28:00Z</dcterms:created>
  <dcterms:modified xsi:type="dcterms:W3CDTF">2018-08-08T21:31:00Z</dcterms:modified>
</cp:coreProperties>
</file>