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SEXTAN</w:t>
      </w:r>
      <w:r>
        <w:t xml:space="preserve">   </w:t>
      </w:r>
      <w:proofErr w:type="gramStart"/>
      <w:r>
        <w:t xml:space="preserve">   (</w:t>
      </w:r>
      <w:proofErr w:type="gramEnd"/>
      <w:r>
        <w:t>fl.1479)</w:t>
      </w: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Kent.</w:t>
      </w: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1479</w:t>
      </w:r>
      <w:r>
        <w:tab/>
        <w:t>He made his Will.   (Plomer p.427)</w:t>
      </w: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4EF8" w:rsidRDefault="006E4EF8" w:rsidP="006E4E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6E4E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EF8" w:rsidRDefault="006E4EF8" w:rsidP="00E71FC3">
      <w:pPr>
        <w:spacing w:after="0" w:line="240" w:lineRule="auto"/>
      </w:pPr>
      <w:r>
        <w:separator/>
      </w:r>
    </w:p>
  </w:endnote>
  <w:endnote w:type="continuationSeparator" w:id="0">
    <w:p w:rsidR="006E4EF8" w:rsidRDefault="006E4E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EF8" w:rsidRDefault="006E4EF8" w:rsidP="00E71FC3">
      <w:pPr>
        <w:spacing w:after="0" w:line="240" w:lineRule="auto"/>
      </w:pPr>
      <w:r>
        <w:separator/>
      </w:r>
    </w:p>
  </w:footnote>
  <w:footnote w:type="continuationSeparator" w:id="0">
    <w:p w:rsidR="006E4EF8" w:rsidRDefault="006E4E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F8"/>
    <w:rsid w:val="001A7C09"/>
    <w:rsid w:val="006E4EF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1A340-8AE3-444F-994F-2CC9BFB0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2016-11-13T19:37:00Z</dcterms:created>
  <dcterms:modified xsi:type="dcterms:W3CDTF">2016-11-13T19:37:00Z</dcterms:modified>
</cp:coreProperties>
</file>