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61F764" w14:textId="77777777" w:rsidR="000D0E39" w:rsidRDefault="000D0E39" w:rsidP="000D0E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SEXSTEYN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fl.1413)</w:t>
      </w:r>
    </w:p>
    <w:p w14:paraId="0F5CA806" w14:textId="77777777" w:rsidR="000D0E39" w:rsidRDefault="000D0E39" w:rsidP="000D0E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Draper.</w:t>
      </w:r>
    </w:p>
    <w:p w14:paraId="70A6A8D9" w14:textId="77777777" w:rsidR="000D0E39" w:rsidRDefault="000D0E39" w:rsidP="000D0E39">
      <w:pPr>
        <w:pStyle w:val="NoSpacing"/>
        <w:rPr>
          <w:rFonts w:cs="Times New Roman"/>
          <w:szCs w:val="24"/>
        </w:rPr>
      </w:pPr>
    </w:p>
    <w:p w14:paraId="44A86F4A" w14:textId="77777777" w:rsidR="000D0E39" w:rsidRDefault="000D0E39" w:rsidP="000D0E39">
      <w:pPr>
        <w:pStyle w:val="NoSpacing"/>
        <w:rPr>
          <w:rFonts w:cs="Times New Roman"/>
          <w:szCs w:val="24"/>
        </w:rPr>
      </w:pPr>
    </w:p>
    <w:p w14:paraId="0CC23770" w14:textId="77777777" w:rsidR="000D0E39" w:rsidRDefault="000D0E39" w:rsidP="000D0E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1413</w:t>
      </w:r>
      <w:r>
        <w:rPr>
          <w:rFonts w:cs="Times New Roman"/>
          <w:szCs w:val="24"/>
        </w:rPr>
        <w:tab/>
        <w:t>He took on an apprentice, John Colchester(q.v.).</w:t>
      </w:r>
    </w:p>
    <w:p w14:paraId="11D57717" w14:textId="77777777" w:rsidR="000D0E39" w:rsidRDefault="000D0E39" w:rsidP="000D0E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 w:rsidRPr="00657883">
          <w:rPr>
            <w:rStyle w:val="Hyperlink"/>
            <w:rFonts w:cs="Times New Roman"/>
            <w:szCs w:val="24"/>
          </w:rPr>
          <w:t>www.londonroll.org</w:t>
        </w:r>
      </w:hyperlink>
      <w:r>
        <w:rPr>
          <w:rFonts w:cs="Times New Roman"/>
          <w:szCs w:val="24"/>
        </w:rPr>
        <w:t>)</w:t>
      </w:r>
    </w:p>
    <w:p w14:paraId="4546780F" w14:textId="77777777" w:rsidR="000D0E39" w:rsidRDefault="000D0E39" w:rsidP="000D0E39">
      <w:pPr>
        <w:pStyle w:val="NoSpacing"/>
        <w:rPr>
          <w:rFonts w:cs="Times New Roman"/>
          <w:szCs w:val="24"/>
        </w:rPr>
      </w:pPr>
    </w:p>
    <w:p w14:paraId="3B78B4F6" w14:textId="77777777" w:rsidR="000D0E39" w:rsidRDefault="000D0E39" w:rsidP="000D0E39">
      <w:pPr>
        <w:pStyle w:val="NoSpacing"/>
        <w:rPr>
          <w:rFonts w:cs="Times New Roman"/>
          <w:szCs w:val="24"/>
        </w:rPr>
      </w:pPr>
    </w:p>
    <w:p w14:paraId="20C30F38" w14:textId="77777777" w:rsidR="000D0E39" w:rsidRDefault="000D0E39" w:rsidP="000D0E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2024</w:t>
      </w:r>
    </w:p>
    <w:p w14:paraId="3CC06D6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1081C7" w14:textId="77777777" w:rsidR="000D0E39" w:rsidRDefault="000D0E39" w:rsidP="009139A6">
      <w:r>
        <w:separator/>
      </w:r>
    </w:p>
  </w:endnote>
  <w:endnote w:type="continuationSeparator" w:id="0">
    <w:p w14:paraId="429B5097" w14:textId="77777777" w:rsidR="000D0E39" w:rsidRDefault="000D0E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BF53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54E0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1C79B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C8796" w14:textId="77777777" w:rsidR="000D0E39" w:rsidRDefault="000D0E39" w:rsidP="009139A6">
      <w:r>
        <w:separator/>
      </w:r>
    </w:p>
  </w:footnote>
  <w:footnote w:type="continuationSeparator" w:id="0">
    <w:p w14:paraId="024C8DD2" w14:textId="77777777" w:rsidR="000D0E39" w:rsidRDefault="000D0E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0A27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485FE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E5CB9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E39"/>
    <w:rsid w:val="000666E0"/>
    <w:rsid w:val="000D0E39"/>
    <w:rsid w:val="002510B7"/>
    <w:rsid w:val="00270799"/>
    <w:rsid w:val="005C130B"/>
    <w:rsid w:val="00826F5C"/>
    <w:rsid w:val="009139A6"/>
    <w:rsid w:val="009411C2"/>
    <w:rsid w:val="009448BB"/>
    <w:rsid w:val="00947624"/>
    <w:rsid w:val="009D4751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87795"/>
  <w15:chartTrackingRefBased/>
  <w15:docId w15:val="{F9797661-A807-4B61-B73E-32394863D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D0E3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2024-05-16T20:46:00Z</dcterms:created>
  <dcterms:modified xsi:type="dcterms:W3CDTF">2024-05-16T20:47:00Z</dcterms:modified>
</cp:coreProperties>
</file>