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59FA7" w14:textId="77777777" w:rsidR="00462832" w:rsidRDefault="00462832" w:rsidP="004628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Henry SEXPENNE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1CBABBB6" w14:textId="77777777" w:rsidR="00462832" w:rsidRDefault="00462832" w:rsidP="004628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42BFFA20" w14:textId="77777777" w:rsidR="00462832" w:rsidRDefault="00462832" w:rsidP="004628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9EB82A1" w14:textId="77777777" w:rsidR="00462832" w:rsidRDefault="00462832" w:rsidP="004628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FF2EA2" w14:textId="77777777" w:rsidR="00462832" w:rsidRDefault="00462832" w:rsidP="00462832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6AACD604" w14:textId="77777777" w:rsidR="00462832" w:rsidRDefault="00462832" w:rsidP="00462832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m.2,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039B3724" w14:textId="77777777" w:rsidR="00462832" w:rsidRDefault="00462832" w:rsidP="00462832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749F11D4" w14:textId="77777777" w:rsidR="00462832" w:rsidRDefault="00462832" w:rsidP="004628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7BE33C" w14:textId="77777777" w:rsidR="00462832" w:rsidRDefault="00462832" w:rsidP="0046283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CC939F5" w14:textId="77777777" w:rsidR="00462832" w:rsidRDefault="00462832" w:rsidP="00462832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March 2022</w:t>
      </w:r>
    </w:p>
    <w:p w14:paraId="25BEADE1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158BC5" w14:textId="77777777" w:rsidR="00462832" w:rsidRDefault="00462832" w:rsidP="009139A6">
      <w:r>
        <w:separator/>
      </w:r>
    </w:p>
  </w:endnote>
  <w:endnote w:type="continuationSeparator" w:id="0">
    <w:p w14:paraId="0D859D8D" w14:textId="77777777" w:rsidR="00462832" w:rsidRDefault="00462832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37997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51CBC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BD70D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21614A" w14:textId="77777777" w:rsidR="00462832" w:rsidRDefault="00462832" w:rsidP="009139A6">
      <w:r>
        <w:separator/>
      </w:r>
    </w:p>
  </w:footnote>
  <w:footnote w:type="continuationSeparator" w:id="0">
    <w:p w14:paraId="711134A2" w14:textId="77777777" w:rsidR="00462832" w:rsidRDefault="00462832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705C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360C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25E1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2832"/>
    <w:rsid w:val="000666E0"/>
    <w:rsid w:val="002510B7"/>
    <w:rsid w:val="0046283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72B654"/>
  <w15:chartTrackingRefBased/>
  <w15:docId w15:val="{1827A7D4-BFD0-4B7E-9A1E-8BD76BDB5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2022-04-24T16:03:00Z</dcterms:created>
  <dcterms:modified xsi:type="dcterms:W3CDTF">2022-04-24T16:03:00Z</dcterms:modified>
</cp:coreProperties>
</file>